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65" w:rsidRDefault="000D6665">
      <w:pPr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  <w:noProof/>
        </w:rPr>
        <w:pict>
          <v:rect id="_x0000_s2840" style="position:absolute;margin-left:0;margin-top:0;width:549pt;height:27pt;z-index:1" o:allowincell="f" filled="f" stroked="f" strokeweight="0">
            <v:textbox style="mso-next-textbox:#_x0000_s2840"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September 2017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4449B9">
                    <w:rPr>
                      <w:sz w:val="24"/>
                      <w:szCs w:val="24"/>
                    </w:rPr>
                    <w:t>TAWOM Theme - Respect</w:t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0D6665" w:rsidRDefault="000D666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1"/>
        <w:gridCol w:w="2121"/>
        <w:gridCol w:w="2121"/>
        <w:gridCol w:w="2121"/>
        <w:gridCol w:w="2121"/>
      </w:tblGrid>
      <w:tr w:rsidR="000D6665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02" style="position:absolute;left:0;text-align:left;margin-left:436.5pt;margin-top:4.4pt;width:98pt;height:40.4pt;z-index:130;mso-position-horizontal-relative:text;mso-position-vertical-relative:text" o:allowincell="f" filled="f" stroked="f" strokeweight="0">
                  <o:lock v:ext="edit" aspectratio="t"/>
                  <v:textbox style="mso-next-textbox:#_x0000_s4302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1" style="position:absolute;left:0;text-align:left;margin-left:330.9pt;margin-top:4.4pt;width:98pt;height:40.4pt;z-index:129;mso-position-horizontal-relative:text;mso-position-vertical-relative:text" o:allowincell="f" filled="f" stroked="f" strokeweight="0">
                  <o:lock v:ext="edit" aspectratio="t"/>
                  <v:textbox style="mso-next-textbox:#_x0000_s430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0" style="position:absolute;left:0;text-align:left;margin-left:225.3pt;margin-top:4.4pt;width:98pt;height:40.4pt;z-index:128;mso-position-horizontal-relative:text;mso-position-vertical-relative:text" o:allowincell="f" filled="f" stroked="f" strokeweight="0">
                  <o:lock v:ext="edit" aspectratio="t"/>
                  <v:textbox style="mso-next-textbox:#_x0000_s430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99" style="position:absolute;left:0;text-align:left;margin-left:119.1pt;margin-top:4.4pt;width:98pt;height:40.4pt;z-index:127;mso-position-horizontal-relative:text;mso-position-vertical-relative:text" o:allowincell="f" filled="f" stroked="f" strokeweight="0">
                  <o:lock v:ext="edit" aspectratio="t"/>
                  <v:textbox style="mso-next-textbox:#_x0000_s4299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98" style="position:absolute;left:0;text-align:left;margin-left:13.5pt;margin-top:4.4pt;width:98pt;height:40.4pt;z-index:126;mso-position-horizontal-relative:text;mso-position-vertical-relative:text" o:allowincell="f" filled="f" stroked="f" strokeweight="0">
                  <o:lock v:ext="edit" aspectratio="t"/>
                  <v:textbox style="mso-next-textbox:#_x0000_s4298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221" style="position:absolute;left:0;text-align:left;margin-left:435.1pt;margin-top:4.25pt;width:98pt;height:40.4pt;z-index:110;mso-position-horizontal-relative:text;mso-position-vertical-relative:text" o:allowincell="f" filled="f" stroked="f" strokeweight="0">
                  <v:textbox style="mso-next-textbox:#_x0000_s422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0" style="position:absolute;left:0;text-align:left;margin-left:329.1pt;margin-top:4.25pt;width:98pt;height:40.4pt;z-index:109;mso-position-horizontal-relative:text;mso-position-vertical-relative:text" o:allowincell="f" filled="f" stroked="f" strokeweight="0">
                  <v:textbox style="mso-next-textbox:#_x0000_s422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19" style="position:absolute;left:0;text-align:left;margin-left:223.4pt;margin-top:4.25pt;width:98pt;height:40.4pt;z-index:108;mso-position-horizontal-relative:text;mso-position-vertical-relative:text" o:allowincell="f" filled="f" stroked="f" strokeweight="0">
                  <v:textbox style="mso-next-textbox:#_x0000_s4219" inset="0,0,0,0">
                    <w:txbxContent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449B9" w:rsidRDefault="004449B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449B9" w:rsidRDefault="004449B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449B9" w:rsidRDefault="004449B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449B9" w:rsidRDefault="004449B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18" style="position:absolute;left:0;text-align:left;margin-left:117.4pt;margin-top:4.25pt;width:98pt;height:40.4pt;z-index:107;mso-position-horizontal-relative:text;mso-position-vertical-relative:text" o:allowincell="f" filled="f" stroked="f" strokeweight="0">
                  <v:textbox style="mso-next-textbox:#_x0000_s4218" inset="0,0,0,0">
                    <w:txbxContent>
                      <w:p w:rsidR="004449B9" w:rsidRPr="004449B9" w:rsidRDefault="004449B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Anant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Chaturdashi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(Jainism)</w:t>
                        </w:r>
                      </w:p>
                      <w:p w:rsidR="004449B9" w:rsidRPr="004449B9" w:rsidRDefault="004449B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Ullumbana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Festival (Buddhism/</w:t>
                        </w:r>
                        <w:r w:rsidRPr="004449B9">
                          <w:rPr>
                            <w:i/>
                            <w:sz w:val="14"/>
                            <w:lang w:val="en-CA"/>
                          </w:rPr>
                          <w:t>Taoist)</w:t>
                        </w:r>
                      </w:p>
                      <w:p w:rsidR="0043063F" w:rsidRDefault="004449B9" w:rsidP="004449B9">
                        <w:pPr>
                          <w:tabs>
                            <w:tab w:val="left" w:pos="36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3E62E4"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3E62E4" w:rsidRPr="003E62E4" w:rsidRDefault="004449B9" w:rsidP="004449B9">
                        <w:pPr>
                          <w:tabs>
                            <w:tab w:val="left" w:pos="36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3E62E4">
                          <w:rPr>
                            <w:sz w:val="14"/>
                            <w:lang w:val="en-CA"/>
                          </w:rPr>
                          <w:t>1:00 pm Staff Mtg.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17" style="position:absolute;left:0;text-align:left;margin-left:11.7pt;margin-top:4.25pt;width:98pt;height:40.4pt;z-index:106;mso-position-horizontal-relative:text;mso-position-vertical-relative:text" o:allowincell="f" filled="f" stroked="f" strokeweight="0">
                  <v:textbox style="mso-next-textbox:#_x0000_s4217" inset="0,0,0,0">
                    <w:txbxContent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3063F" w:rsidRPr="003E62E4" w:rsidRDefault="003E62E4" w:rsidP="003E62E4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 w:rsidRPr="003E62E4">
                          <w:rPr>
                            <w:b/>
                            <w:sz w:val="14"/>
                            <w:lang w:val="en-CA"/>
                          </w:rPr>
                          <w:t>LABOUR DAY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noProof/>
                <w:sz w:val="22"/>
              </w:rPr>
              <w:t>4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226" style="position:absolute;left:0;text-align:left;margin-left:435.1pt;margin-top:4.9pt;width:98pt;height:40.4pt;z-index:115;mso-position-horizontal-relative:text;mso-position-vertical-relative:text" o:allowincell="f" filled="f" stroked="f" strokeweight="0">
                  <v:textbox style="mso-next-textbox:#_x0000_s4226" inset="0,0,0,0">
                    <w:txbxContent>
                      <w:p w:rsidR="0043063F" w:rsidRDefault="00530F2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Home Form Visits</w:t>
                        </w: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5" style="position:absolute;left:0;text-align:left;margin-left:329.1pt;margin-top:4.9pt;width:98pt;height:40.4pt;z-index:114;mso-position-horizontal-relative:text;mso-position-vertical-relative:text" o:allowincell="f" filled="f" stroked="f" strokeweight="0">
                  <v:textbox style="mso-next-textbox:#_x0000_s4225" inset="0,0,0,0">
                    <w:txbxContent>
                      <w:p w:rsidR="0043063F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Gr. 9 Curriculum </w:t>
                        </w:r>
                      </w:p>
                      <w:p w:rsidR="003F4DAC" w:rsidRDefault="003F4DAC" w:rsidP="003F4DA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Night</w:t>
                        </w: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4" style="position:absolute;left:0;text-align:left;margin-left:223.4pt;margin-top:4.9pt;width:98pt;height:40.4pt;z-index:113;mso-position-horizontal-relative:text;mso-position-vertical-relative:text" o:allowincell="f" filled="f" stroked="f" strokeweight="0">
                  <v:textbox style="mso-next-textbox:#_x0000_s4224" inset="0,0,0,0">
                    <w:txbxContent>
                      <w:p w:rsidR="00530F22" w:rsidRDefault="00530F2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Home Form Visits</w:t>
                        </w:r>
                      </w:p>
                      <w:p w:rsidR="0043063F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D92059" w:rsidRDefault="00D92059" w:rsidP="00D92059">
                        <w:pPr>
                          <w:jc w:val="center"/>
                          <w:rPr>
                            <w:sz w:val="14"/>
                            <w:lang w:val="en-CA"/>
                          </w:rPr>
                        </w:pPr>
                      </w:p>
                      <w:p w:rsidR="00530F22" w:rsidRDefault="00530F22" w:rsidP="00D92059">
                        <w:pPr>
                          <w:jc w:val="center"/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3" style="position:absolute;left:0;text-align:left;margin-left:117.4pt;margin-top:4.9pt;width:98pt;height:40.4pt;z-index:112;mso-position-horizontal-relative:text;mso-position-vertical-relative:text" o:allowincell="f" filled="f" stroked="f" strokeweight="0">
                  <v:textbox style="mso-next-textbox:#_x0000_s422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2" style="position:absolute;left:0;text-align:left;margin-left:11.7pt;margin-top:4.9pt;width:98pt;height:40.4pt;z-index:111;mso-position-horizontal-relative:text;mso-position-vertical-relative:text" o:allowincell="f" filled="f" stroked="f" strokeweight="0">
                  <v:textbox style="mso-next-textbox:#_x0000_s4222" inset="0,0,0,0">
                    <w:txbxContent>
                      <w:p w:rsidR="0043063F" w:rsidRDefault="00530F2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Home Form Visits</w:t>
                        </w: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E62E4" w:rsidRPr="003E62E4" w:rsidRDefault="003E62E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noProof/>
                <w:sz w:val="22"/>
              </w:rPr>
              <w:t>11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231" style="position:absolute;left:0;text-align:left;margin-left:435.1pt;margin-top:5pt;width:98pt;height:40.4pt;z-index:120;mso-position-horizontal-relative:text;mso-position-vertical-relative:text" o:allowincell="f" filled="f" stroked="f" strokeweight="0">
                  <v:textbox style="mso-next-textbox:#_x0000_s4231" inset="0,0,0,0">
                    <w:txbxContent>
                      <w:p w:rsidR="003F4DAC" w:rsidRDefault="003F4DAC">
                        <w:pPr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Last day for course changes</w:t>
                        </w:r>
                      </w:p>
                      <w:p w:rsidR="003F4DAC" w:rsidRPr="003F4DAC" w:rsidRDefault="0025661A" w:rsidP="003F4DA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10:00 am-5:00 pm </w:t>
                        </w:r>
                        <w:r w:rsidR="003F4DAC">
                          <w:rPr>
                            <w:sz w:val="14"/>
                            <w:lang w:val="en-CA"/>
                          </w:rPr>
                          <w:t xml:space="preserve">University Fair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3F4DAC">
                          <w:rPr>
                            <w:sz w:val="14"/>
                            <w:lang w:val="en-CA"/>
                          </w:rPr>
                          <w:t>– Metro Convention Centre</w:t>
                        </w:r>
                        <w:r>
                          <w:rPr>
                            <w:sz w:val="14"/>
                            <w:lang w:val="en-CA"/>
                          </w:rPr>
                          <w:t xml:space="preserve"> </w:t>
                        </w:r>
                      </w:p>
                      <w:p w:rsidR="00D92059" w:rsidRDefault="0025661A" w:rsidP="0025661A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(Sept. 23 &amp; 24)</w:t>
                        </w:r>
                      </w:p>
                      <w:p w:rsidR="00F03E7D" w:rsidRPr="00D92059" w:rsidRDefault="00F03E7D" w:rsidP="0025661A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30" style="position:absolute;left:0;text-align:left;margin-left:329.1pt;margin-top:5pt;width:98pt;height:40.4pt;z-index:119;mso-position-horizontal-relative:text;mso-position-vertical-relative:text" o:allowincell="f" filled="f" stroked="f" strokeweight="0">
                  <v:textbox style="mso-next-textbox:#_x0000_s4230" inset="0,0,0,0">
                    <w:txbxContent>
                      <w:p w:rsidR="004449B9" w:rsidRPr="004449B9" w:rsidRDefault="004449B9" w:rsidP="00F03E7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Al-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Hijra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New Year (Islam)</w:t>
                        </w:r>
                      </w:p>
                      <w:p w:rsidR="00F03E7D" w:rsidRDefault="00F03E7D" w:rsidP="00F03E7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F03E7D" w:rsidRDefault="00F03E7D" w:rsidP="00F03E7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9" style="position:absolute;left:0;text-align:left;margin-left:223.4pt;margin-top:5pt;width:98pt;height:40.4pt;z-index:118;mso-position-horizontal-relative:text;mso-position-vertical-relative:text" o:allowincell="f" filled="f" stroked="f" strokeweight="0">
                  <v:textbox style="mso-next-textbox:#_x0000_s4229" inset="0,0,0,0">
                    <w:txbxContent>
                      <w:p w:rsidR="00F03E7D" w:rsidRDefault="00F03E7D" w:rsidP="00F03E7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Per 2 – Gr. 12 Assembly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8" style="position:absolute;left:0;text-align:left;margin-left:117.4pt;margin-top:5pt;width:98pt;height:40.4pt;z-index:117;mso-position-horizontal-relative:text;mso-position-vertical-relative:text" o:allowincell="f" filled="f" stroked="f" strokeweight="0">
                  <v:textbox style="mso-next-textbox:#_x0000_s4228" inset="0,0,0,0">
                    <w:txbxContent>
                      <w:p w:rsidR="004449B9" w:rsidRDefault="004449B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Powley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Day (First Nations, </w:t>
                        </w:r>
                      </w:p>
                      <w:p w:rsidR="004449B9" w:rsidRPr="004449B9" w:rsidRDefault="00B217A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M</w:t>
                        </w:r>
                        <w:r>
                          <w:rPr>
                            <w:rFonts w:ascii="Vrinda" w:hAnsi="Vrinda" w:cs="Vrinda"/>
                            <w:i/>
                            <w:sz w:val="14"/>
                            <w:lang w:val="en-CA"/>
                          </w:rPr>
                          <w:t>é</w:t>
                        </w:r>
                        <w:r w:rsidR="004449B9">
                          <w:rPr>
                            <w:i/>
                            <w:sz w:val="14"/>
                            <w:lang w:val="en-CA"/>
                          </w:rPr>
                          <w:t>tis)</w:t>
                        </w:r>
                      </w:p>
                      <w:p w:rsidR="00D92059" w:rsidRDefault="00530F2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Per 2 – Gr. 10&amp;11 Assembly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27" style="position:absolute;left:0;text-align:left;margin-left:11.7pt;margin-top:5pt;width:98pt;height:40.4pt;z-index:116;mso-position-horizontal-relative:text;mso-position-vertical-relative:text" o:allowincell="f" filled="f" stroked="f" strokeweight="0">
                  <v:textbox style="mso-next-textbox:#_x0000_s4227" inset="0,0,0,0">
                    <w:txbxContent>
                      <w:p w:rsidR="0043063F" w:rsidRDefault="00530F2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</w:t>
                        </w:r>
                        <w:r w:rsidR="00F03E7D">
                          <w:rPr>
                            <w:sz w:val="14"/>
                            <w:lang w:val="en-CA"/>
                          </w:rPr>
                          <w:t>er 2 – Gr. 9</w:t>
                        </w:r>
                        <w:r>
                          <w:rPr>
                            <w:sz w:val="14"/>
                            <w:lang w:val="en-CA"/>
                          </w:rPr>
                          <w:t xml:space="preserve"> Assembly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236" style="position:absolute;left:0;text-align:left;margin-left:435.1pt;margin-top:5.4pt;width:98pt;height:40.4pt;z-index:125;mso-position-horizontal-relative:text;mso-position-vertical-relative:text" o:allowincell="f" filled="f" stroked="f" strokeweight="0">
                  <v:textbox style="mso-next-textbox:#_x0000_s4236" inset="0,0,0,0">
                    <w:txbxContent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34" style="position:absolute;left:0;text-align:left;margin-left:223.4pt;margin-top:5.4pt;width:98pt;height:40.4pt;z-index:123;mso-position-horizontal-relative:text;mso-position-vertical-relative:text" o:allowincell="f" filled="f" stroked="f" strokeweight="0">
                  <v:textbox style="mso-next-textbox:#_x0000_s4234" inset="0,0,0,0">
                    <w:txbxContent>
                      <w:p w:rsidR="0043063F" w:rsidRPr="00B217A9" w:rsidRDefault="00B217A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Durga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Puja (Hinduism)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33" style="position:absolute;left:0;text-align:left;margin-left:117.4pt;margin-top:5.4pt;width:98pt;height:40.4pt;z-index:122;mso-position-horizontal-relative:text;mso-position-vertical-relative:text" o:allowincell="f" filled="f" stroked="f" strokeweight="0">
                  <v:textbox style="mso-next-textbox:#_x0000_s4233" inset="0,0,0,0">
                    <w:txbxContent>
                      <w:p w:rsidR="0043063F" w:rsidRDefault="00062D3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</w:t>
                        </w:r>
                        <w:r w:rsidR="00247888">
                          <w:rPr>
                            <w:sz w:val="14"/>
                            <w:lang w:val="en-CA"/>
                          </w:rPr>
                          <w:t>hoto Ret</w:t>
                        </w:r>
                        <w:r w:rsidR="003F4DAC">
                          <w:rPr>
                            <w:sz w:val="14"/>
                            <w:lang w:val="en-CA"/>
                          </w:rPr>
                          <w:t>ake Day</w:t>
                        </w:r>
                      </w:p>
                      <w:p w:rsidR="00D92059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Wellness Weeks begin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32" style="position:absolute;left:0;text-align:left;margin-left:11.7pt;margin-top:5.4pt;width:98pt;height:40.4pt;z-index:121;mso-position-horizontal-relative:text;mso-position-vertical-relative:text" o:allowincell="f" filled="f" stroked="f" strokeweight="0">
                  <v:textbox style="mso-next-textbox:#_x0000_s4232" inset="0,0,0,0">
                    <w:txbxContent>
                      <w:p w:rsidR="0043063F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235" style="position:absolute;left:0;text-align:left;margin-left:329.1pt;margin-top:5.4pt;width:98pt;height:40.4pt;z-index:124;mso-position-horizontal-relative:text;mso-position-vertical-relative:text" o:allowincell="f" filled="f" stroked="f" strokeweight="0">
                  <v:textbox style="mso-next-textbox:#_x0000_s4235" inset="0,0,0,0">
                    <w:txbxContent>
                      <w:p w:rsidR="00B217A9" w:rsidRPr="00B217A9" w:rsidRDefault="00B217A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>Durga</w:t>
                        </w:r>
                        <w:proofErr w:type="spellEnd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>Ashtami</w:t>
                        </w:r>
                        <w:proofErr w:type="spellEnd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 xml:space="preserve"> (</w:t>
                        </w:r>
                        <w:proofErr w:type="spellStart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>Mashtami</w:t>
                        </w:r>
                        <w:proofErr w:type="spellEnd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>)</w:t>
                        </w:r>
                      </w:p>
                      <w:p w:rsidR="00B217A9" w:rsidRPr="00B217A9" w:rsidRDefault="00B217A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>Dassehra</w:t>
                        </w:r>
                        <w:proofErr w:type="spellEnd"/>
                        <w:r w:rsidRPr="00B217A9">
                          <w:rPr>
                            <w:i/>
                            <w:sz w:val="14"/>
                            <w:lang w:val="en-CA"/>
                          </w:rPr>
                          <w:t xml:space="preserve"> (Hinduism)</w:t>
                        </w:r>
                      </w:p>
                      <w:p w:rsidR="0043063F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WE Day @ Air Canada Centre</w:t>
                        </w:r>
                      </w:p>
                      <w:p w:rsid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D92059" w:rsidRPr="00D92059" w:rsidRDefault="00D9205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noProof/>
                <w:sz w:val="22"/>
              </w:rPr>
              <w:t>25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</w:tr>
    </w:tbl>
    <w:p w:rsidR="000D6665" w:rsidRDefault="004449B9" w:rsidP="004449B9">
      <w:pPr>
        <w:rPr>
          <w:sz w:val="14"/>
          <w:szCs w:val="14"/>
        </w:rPr>
      </w:pPr>
      <w:r>
        <w:rPr>
          <w:i/>
          <w:sz w:val="14"/>
          <w:szCs w:val="14"/>
        </w:rPr>
        <w:t xml:space="preserve">Sept 10 - </w:t>
      </w:r>
      <w:proofErr w:type="spellStart"/>
      <w:r>
        <w:rPr>
          <w:i/>
          <w:sz w:val="14"/>
          <w:szCs w:val="14"/>
        </w:rPr>
        <w:t>Eid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ul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Ghadir</w:t>
      </w:r>
      <w:proofErr w:type="spellEnd"/>
      <w:r>
        <w:rPr>
          <w:i/>
          <w:sz w:val="14"/>
          <w:szCs w:val="14"/>
        </w:rPr>
        <w:t xml:space="preserve"> (Islam)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Sept 11 – Coptic New Year (Christianity Egyptian Orthodox), Ethiopian New Year (Rastafarian)</w:t>
      </w:r>
      <w:r>
        <w:rPr>
          <w:i/>
          <w:sz w:val="14"/>
          <w:szCs w:val="14"/>
        </w:rPr>
        <w:tab/>
      </w:r>
      <w:r w:rsidR="00D92059" w:rsidRPr="00D92059">
        <w:rPr>
          <w:sz w:val="14"/>
          <w:szCs w:val="14"/>
        </w:rPr>
        <w:t>PLT – Professional Learning Time</w:t>
      </w:r>
    </w:p>
    <w:p w:rsidR="004449B9" w:rsidRDefault="004449B9" w:rsidP="004449B9">
      <w:pPr>
        <w:rPr>
          <w:i/>
          <w:sz w:val="14"/>
          <w:szCs w:val="14"/>
        </w:rPr>
      </w:pPr>
      <w:r>
        <w:rPr>
          <w:i/>
          <w:sz w:val="14"/>
          <w:szCs w:val="14"/>
        </w:rPr>
        <w:t>Sept</w:t>
      </w:r>
      <w:r w:rsidR="00B217A9">
        <w:rPr>
          <w:i/>
          <w:sz w:val="14"/>
          <w:szCs w:val="14"/>
        </w:rPr>
        <w:t xml:space="preserve"> 20-22 – Rosh Hashanah (Judaism)</w:t>
      </w:r>
      <w:r w:rsidR="00B217A9">
        <w:rPr>
          <w:i/>
          <w:sz w:val="14"/>
          <w:szCs w:val="14"/>
        </w:rPr>
        <w:tab/>
        <w:t xml:space="preserve">Sept 21-29 – </w:t>
      </w:r>
      <w:proofErr w:type="spellStart"/>
      <w:r w:rsidR="00B217A9">
        <w:rPr>
          <w:i/>
          <w:sz w:val="14"/>
          <w:szCs w:val="14"/>
        </w:rPr>
        <w:t>Daslakshan</w:t>
      </w:r>
      <w:proofErr w:type="spellEnd"/>
      <w:r w:rsidR="00B217A9">
        <w:rPr>
          <w:i/>
          <w:sz w:val="14"/>
          <w:szCs w:val="14"/>
        </w:rPr>
        <w:t xml:space="preserve"> </w:t>
      </w:r>
      <w:proofErr w:type="spellStart"/>
      <w:r w:rsidR="00B217A9">
        <w:rPr>
          <w:i/>
          <w:sz w:val="14"/>
          <w:szCs w:val="14"/>
        </w:rPr>
        <w:t>Parval</w:t>
      </w:r>
      <w:proofErr w:type="spellEnd"/>
      <w:r w:rsidR="00B217A9">
        <w:rPr>
          <w:i/>
          <w:sz w:val="14"/>
          <w:szCs w:val="14"/>
        </w:rPr>
        <w:t xml:space="preserve"> (Jainism), </w:t>
      </w:r>
      <w:proofErr w:type="spellStart"/>
      <w:r w:rsidR="00B217A9">
        <w:rPr>
          <w:i/>
          <w:sz w:val="14"/>
          <w:szCs w:val="14"/>
        </w:rPr>
        <w:t>Navratri</w:t>
      </w:r>
      <w:proofErr w:type="spellEnd"/>
      <w:r w:rsidR="00B217A9">
        <w:rPr>
          <w:i/>
          <w:sz w:val="14"/>
          <w:szCs w:val="14"/>
        </w:rPr>
        <w:t xml:space="preserve"> (Hinduism)</w:t>
      </w:r>
      <w:r w:rsidR="00B217A9">
        <w:rPr>
          <w:i/>
          <w:sz w:val="14"/>
          <w:szCs w:val="14"/>
        </w:rPr>
        <w:tab/>
      </w:r>
      <w:r w:rsidR="00B217A9">
        <w:rPr>
          <w:i/>
          <w:sz w:val="14"/>
          <w:szCs w:val="14"/>
        </w:rPr>
        <w:tab/>
        <w:t xml:space="preserve">Sept 22 – </w:t>
      </w:r>
      <w:proofErr w:type="spellStart"/>
      <w:r w:rsidR="00B217A9">
        <w:rPr>
          <w:i/>
          <w:sz w:val="14"/>
          <w:szCs w:val="14"/>
        </w:rPr>
        <w:t>Mabon</w:t>
      </w:r>
      <w:proofErr w:type="spellEnd"/>
      <w:r w:rsidR="00B217A9">
        <w:rPr>
          <w:i/>
          <w:sz w:val="14"/>
          <w:szCs w:val="14"/>
        </w:rPr>
        <w:t xml:space="preserve"> Autumn Equinox (Wicca/Pagan)</w:t>
      </w:r>
    </w:p>
    <w:p w:rsidR="00B217A9" w:rsidRPr="004449B9" w:rsidRDefault="00B217A9" w:rsidP="004449B9">
      <w:pPr>
        <w:rPr>
          <w:i/>
          <w:sz w:val="14"/>
          <w:szCs w:val="14"/>
        </w:rPr>
      </w:pPr>
      <w:r>
        <w:rPr>
          <w:i/>
          <w:sz w:val="14"/>
          <w:szCs w:val="14"/>
        </w:rPr>
        <w:t>Sept 30 – Orange Shirt Day (First Nation</w:t>
      </w:r>
      <w:r w:rsidRPr="00171C59">
        <w:rPr>
          <w:i/>
          <w:sz w:val="14"/>
          <w:szCs w:val="14"/>
        </w:rPr>
        <w:t>, Métis</w:t>
      </w:r>
      <w:r>
        <w:rPr>
          <w:i/>
          <w:sz w:val="14"/>
          <w:szCs w:val="14"/>
        </w:rPr>
        <w:t xml:space="preserve">, Inuit, </w:t>
      </w:r>
      <w:proofErr w:type="spellStart"/>
      <w:r>
        <w:rPr>
          <w:i/>
          <w:sz w:val="14"/>
          <w:szCs w:val="14"/>
        </w:rPr>
        <w:t>Vijaya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Dashami</w:t>
      </w:r>
      <w:proofErr w:type="spellEnd"/>
      <w:r>
        <w:rPr>
          <w:i/>
          <w:sz w:val="14"/>
          <w:szCs w:val="14"/>
        </w:rPr>
        <w:t xml:space="preserve"> (Hinduism), Yom Kippur (Judaism)</w:t>
      </w:r>
    </w:p>
    <w:p w:rsidR="000D6665" w:rsidRDefault="000D666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lastRenderedPageBreak/>
        <w:pict>
          <v:rect id="_x0000_s2866" style="position:absolute;margin-left:0;margin-top:0;width:549pt;height:27pt;z-index:2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October 2017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3F7318">
                    <w:rPr>
                      <w:sz w:val="24"/>
                      <w:szCs w:val="24"/>
                    </w:rPr>
                    <w:t xml:space="preserve">TAWOM Theme – Responsibility   </w:t>
                  </w:r>
                  <w:r>
                    <w:rPr>
                      <w:sz w:val="36"/>
                    </w:rPr>
                    <w:t>Planning Calendar</w:t>
                  </w:r>
                </w:p>
              </w:txbxContent>
            </v:textbox>
          </v:rect>
        </w:pict>
      </w:r>
    </w:p>
    <w:p w:rsidR="000D6665" w:rsidRDefault="000D666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0D666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07" style="position:absolute;left:0;text-align:left;margin-left:436.5pt;margin-top:4.3pt;width:98pt;height:40.4pt;z-index:135;mso-position-horizontal-relative:text;mso-position-vertical-relative:text" o:allowincell="f" filled="f" stroked="f" strokeweight="0">
                  <o:lock v:ext="edit" aspectratio="t"/>
                  <v:textbox style="mso-next-textbox:#_x0000_s430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F4DAC" w:rsidRDefault="00353A50" w:rsidP="003F4DAC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6" style="position:absolute;left:0;text-align:left;margin-left:330.7pt;margin-top:4.3pt;width:98pt;height:40.4pt;z-index:134;mso-position-horizontal-relative:text;mso-position-vertical-relative:text" o:allowincell="f" filled="f" stroked="f" strokeweight="0">
                  <o:lock v:ext="edit" aspectratio="t"/>
                  <v:textbox style="mso-next-textbox:#_x0000_s4306" inset="0,0,0,0">
                    <w:txbxContent>
                      <w:p w:rsidR="003F7318" w:rsidRDefault="003F7318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World Teachers’ Day</w:t>
                        </w:r>
                      </w:p>
                      <w:p w:rsidR="003F7318" w:rsidRDefault="003F7318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Kathina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Ceremony/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Pav</w:t>
                        </w:r>
                        <w:r w:rsidRPr="003F7318">
                          <w:rPr>
                            <w:i/>
                            <w:sz w:val="14"/>
                            <w:lang w:val="en-CA"/>
                          </w:rPr>
                          <w:t>á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>ran</w:t>
                        </w:r>
                        <w:r w:rsidRPr="003F7318">
                          <w:rPr>
                            <w:i/>
                            <w:sz w:val="14"/>
                            <w:lang w:val="en-CA"/>
                          </w:rPr>
                          <w:t>á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Day</w:t>
                        </w:r>
                      </w:p>
                      <w:p w:rsidR="003F7318" w:rsidRPr="003F7318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</w:r>
                        <w:r w:rsidR="003F7318">
                          <w:rPr>
                            <w:i/>
                            <w:sz w:val="14"/>
                            <w:lang w:val="en-CA"/>
                          </w:rPr>
                          <w:t>(Buddhism)</w:t>
                        </w:r>
                      </w:p>
                      <w:p w:rsidR="0043063F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PAHP Trip to Stratford</w:t>
                        </w: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5" style="position:absolute;left:0;text-align:left;margin-left:224.7pt;margin-top:4.3pt;width:98pt;height:40.4pt;z-index:133;mso-position-horizontal-relative:text;mso-position-vertical-relative:text" o:allowincell="f" filled="f" stroked="f" strokeweight="0">
                  <o:lock v:ext="edit" aspectratio="t"/>
                  <v:textbox style="mso-next-textbox:#_x0000_s4305" inset="0,0,0,0">
                    <w:txbxContent>
                      <w:p w:rsidR="0043063F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at lunch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4" style="position:absolute;left:0;text-align:left;margin-left:119.1pt;margin-top:4.3pt;width:98pt;height:40.4pt;z-index:132;mso-position-horizontal-relative:text;mso-position-vertical-relative:text" o:allowincell="f" filled="f" stroked="f" strokeweight="0">
                  <o:lock v:ext="edit" aspectratio="t"/>
                  <v:textbox style="mso-next-textbox:#_x0000_s4304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3" style="position:absolute;left:0;text-align:left;margin-left:12.9pt;margin-top:4.3pt;width:98pt;height:40.4pt;z-index:131;mso-position-horizontal-relative:text;mso-position-vertical-relative:text" o:allowincell="f" filled="f" stroked="f" strokeweight="0">
                  <o:lock v:ext="edit" aspectratio="t"/>
                  <v:textbox style="mso-next-textbox:#_x0000_s4303" inset="0,0,0,0">
                    <w:txbxContent>
                      <w:p w:rsidR="0043063F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Loran Award Scholarship</w:t>
                        </w:r>
                      </w:p>
                      <w:p w:rsidR="003040E8" w:rsidRDefault="003F4DAC" w:rsidP="003F4DA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Presentation</w:t>
                        </w:r>
                        <w:r w:rsidR="00E62EE1">
                          <w:rPr>
                            <w:sz w:val="14"/>
                            <w:lang w:val="en-CA"/>
                          </w:rPr>
                          <w:t xml:space="preserve"> @ lunch</w:t>
                        </w:r>
                      </w:p>
                      <w:p w:rsidR="003040E8" w:rsidRDefault="003F4DA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OCAS Transmission (1a)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12" style="position:absolute;left:0;text-align:left;margin-left:436.5pt;margin-top:4.05pt;width:98pt;height:40.4pt;z-index:140;mso-position-horizontal-relative:text;mso-position-vertical-relative:text" o:allowincell="f" filled="f" stroked="f" strokeweight="0">
                  <o:lock v:ext="edit" aspectratio="t"/>
                  <v:textbox style="mso-next-textbox:#_x0000_s4312" inset="0,0,0,0">
                    <w:txbxContent>
                      <w:p w:rsidR="00305BDF" w:rsidRPr="00305BDF" w:rsidRDefault="00305BD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Simchat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Torah (Judaism)</w:t>
                        </w:r>
                      </w:p>
                      <w:p w:rsidR="0043063F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Progress Reports</w:t>
                        </w:r>
                        <w:r w:rsidR="00506261">
                          <w:rPr>
                            <w:sz w:val="14"/>
                            <w:lang w:val="en-CA"/>
                          </w:rPr>
                          <w:t xml:space="preserve"> Distributed</w:t>
                        </w:r>
                      </w:p>
                      <w:p w:rsidR="003040E8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Centennial College @ lunch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1" style="position:absolute;left:0;text-align:left;margin-left:330.7pt;margin-top:4.05pt;width:98pt;height:40.4pt;z-index:139;mso-position-horizontal-relative:text;mso-position-vertical-relative:text" o:allowincell="f" filled="f" stroked="f" strokeweight="0">
                  <o:lock v:ext="edit" aspectratio="t"/>
                  <v:textbox style="mso-next-textbox:#_x0000_s4311" inset="0,0,0,0">
                    <w:txbxContent>
                      <w:p w:rsidR="0043063F" w:rsidRPr="00305BDF" w:rsidRDefault="00305BD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Shemini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Atzeret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(Judaism)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0" style="position:absolute;left:0;text-align:left;margin-left:224.7pt;margin-top:4.05pt;width:98pt;height:40.4pt;z-index:138;mso-position-horizontal-relative:text;mso-position-vertical-relative:text" o:allowincell="f" filled="f" stroked="f" strokeweight="0">
                  <o:lock v:ext="edit" aspectratio="t"/>
                  <v:textbox style="mso-next-textbox:#_x0000_s431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9" style="position:absolute;left:0;text-align:left;margin-left:118.5pt;margin-top:4.05pt;width:98pt;height:40.4pt;z-index:137;mso-position-horizontal-relative:text;mso-position-vertical-relative:text" o:allowincell="f" filled="f" stroked="f" strokeweight="0">
                  <o:lock v:ext="edit" aspectratio="t"/>
                  <v:textbox style="mso-next-textbox:#_x0000_s430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08" style="position:absolute;left:0;text-align:left;margin-left:12.9pt;margin-top:4.65pt;width:98pt;height:40.4pt;z-index:136;mso-position-horizontal-relative:text;mso-position-vertical-relative:text" o:allowincell="f" filled="f" stroked="f" strokeweight="0">
                  <o:lock v:ext="edit" aspectratio="t"/>
                  <v:textbox style="mso-next-textbox:#_x0000_s430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 w:rsidP="003040E8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THANKSGIVING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noProof/>
                <w:sz w:val="22"/>
              </w:rPr>
              <w:t>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17" style="position:absolute;left:0;text-align:left;margin-left:435.9pt;margin-top:3.8pt;width:98pt;height:40.4pt;z-index:145;mso-position-horizontal-relative:text;mso-position-vertical-relative:text" o:allowincell="f" filled="f" stroked="f" strokeweight="0">
                  <o:lock v:ext="edit" aspectratio="t"/>
                  <v:textbox style="mso-next-textbox:#_x0000_s4317" inset="0,0,0,0">
                    <w:txbxContent>
                      <w:p w:rsidR="0043063F" w:rsidRPr="0019051D" w:rsidRDefault="001905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Birth of the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B</w:t>
                        </w:r>
                        <w:r w:rsidRPr="0019051D">
                          <w:rPr>
                            <w:i/>
                            <w:sz w:val="14"/>
                            <w:lang w:val="en-CA"/>
                          </w:rPr>
                          <w:t>á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>’b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(Baha’i)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6" style="position:absolute;left:0;text-align:left;margin-left:330.3pt;margin-top:4.2pt;width:98pt;height:40.4pt;z-index:144;mso-position-horizontal-relative:text;mso-position-vertical-relative:text" o:allowincell="f" filled="f" stroked="f" strokeweight="0">
                  <o:lock v:ext="edit" aspectratio="t"/>
                  <v:textbox style="mso-next-textbox:#_x0000_s4316" inset="0,0,0,0">
                    <w:txbxContent>
                      <w:p w:rsidR="0025661A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10:30 am Honour Roll </w:t>
                        </w:r>
                      </w:p>
                      <w:p w:rsidR="003040E8" w:rsidRDefault="0025661A" w:rsidP="0025661A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Assembly</w:t>
                        </w:r>
                      </w:p>
                      <w:p w:rsidR="003040E8" w:rsidRDefault="002B57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2:00 pm Awards Assembly</w:t>
                        </w:r>
                      </w:p>
                      <w:p w:rsidR="00305BDF" w:rsidRDefault="00305BD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5" style="position:absolute;left:0;text-align:left;margin-left:224.5pt;margin-top:4.2pt;width:98pt;height:40.4pt;z-index:143;mso-position-horizontal-relative:text;mso-position-vertical-relative:text" o:allowincell="f" filled="f" stroked="f" strokeweight="0">
                  <o:lock v:ext="edit" aspectratio="t"/>
                  <v:textbox style="mso-next-textbox:#_x0000_s4315" inset="0,0,0,0">
                    <w:txbxContent>
                      <w:p w:rsidR="0043063F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3040E8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4" style="position:absolute;left:0;text-align:left;margin-left:118.5pt;margin-top:3.8pt;width:98pt;height:40.4pt;z-index:142;mso-position-horizontal-relative:text;mso-position-vertical-relative:text" o:allowincell="f" filled="f" stroked="f" strokeweight="0">
                  <o:lock v:ext="edit" aspectratio="t"/>
                  <v:textbox style="mso-next-textbox:#_x0000_s4314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13" style="position:absolute;left:0;text-align:left;margin-left:12.7pt;margin-top:4.2pt;width:98pt;height:40.4pt;z-index:141;mso-position-horizontal-relative:text;mso-position-vertical-relative:text" o:allowincell="f" filled="f" stroked="f" strokeweight="0">
                  <o:lock v:ext="edit" aspectratio="t"/>
                  <v:textbox style="mso-next-textbox:#_x0000_s431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16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25" style="position:absolute;left:0;text-align:left;margin-left:330.2pt;margin-top:3.5pt;width:98pt;height:40.4pt;z-index:14;mso-position-horizontal-relative:text;mso-position-vertical-relative:text" o:allowincell="f" filled="f" stroked="f" strokeweight="0">
                  <v:textbox style="mso-next-textbox:#_x0000_s3925" inset="0,0,0,0">
                    <w:txbxContent>
                      <w:p w:rsidR="002B5788" w:rsidRDefault="002B57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2:00 pm Dismissal</w:t>
                        </w:r>
                      </w:p>
                      <w:p w:rsidR="0043063F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Parent-Teacher Interviews</w:t>
                        </w:r>
                      </w:p>
                      <w:p w:rsidR="003040E8" w:rsidRDefault="002B57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4-5:30 pm &amp; 7-8:30 pm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4" style="position:absolute;left:0;text-align:left;margin-left:224.5pt;margin-top:3.5pt;width:98pt;height:40.4pt;z-index:13;mso-position-horizontal-relative:text;mso-position-vertical-relative:text" o:allowincell="f" filled="f" stroked="f" strokeweight="0">
                  <v:textbox style="mso-next-textbox:#_x0000_s3924" inset="0,0,0,0">
                    <w:txbxContent>
                      <w:p w:rsidR="0043063F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9:00 am-2:00 pm College </w:t>
                        </w:r>
                      </w:p>
                      <w:p w:rsidR="003040E8" w:rsidRDefault="0025661A" w:rsidP="0025661A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 xml:space="preserve">Fair – </w:t>
                        </w:r>
                        <w:proofErr w:type="spellStart"/>
                        <w:r>
                          <w:rPr>
                            <w:sz w:val="14"/>
                            <w:lang w:val="en-CA"/>
                          </w:rPr>
                          <w:t>Enercare</w:t>
                        </w:r>
                        <w:proofErr w:type="spellEnd"/>
                        <w:r>
                          <w:rPr>
                            <w:sz w:val="14"/>
                            <w:lang w:val="en-CA"/>
                          </w:rPr>
                          <w:t xml:space="preserve"> Centre</w:t>
                        </w:r>
                      </w:p>
                      <w:p w:rsidR="003040E8" w:rsidRDefault="00506261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PAHP Music – Morning with TSO</w:t>
                        </w:r>
                      </w:p>
                      <w:p w:rsidR="003040E8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sz w:val="14"/>
                            <w:lang w:val="en-CA"/>
                          </w:rPr>
                          <w:t>Lakehead</w:t>
                        </w:r>
                        <w:proofErr w:type="spellEnd"/>
                        <w:r>
                          <w:rPr>
                            <w:sz w:val="14"/>
                            <w:lang w:val="en-CA"/>
                          </w:rPr>
                          <w:t xml:space="preserve"> @ lunch</w:t>
                        </w: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3" style="position:absolute;left:0;text-align:left;margin-left:118.5pt;margin-top:3.5pt;width:98pt;height:40.4pt;z-index:12;mso-position-horizontal-relative:text;mso-position-vertical-relative:text" o:allowincell="f" filled="f" stroked="f" strokeweight="0">
                  <v:textbox style="mso-next-textbox:#_x0000_s3923" inset="0,0,0,0">
                    <w:txbxContent>
                      <w:p w:rsidR="0043063F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5:00-9:00 pm College Fair</w:t>
                        </w:r>
                      </w:p>
                      <w:p w:rsidR="003040E8" w:rsidRDefault="0025661A" w:rsidP="0025661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0"/>
                          </w:tabs>
                          <w:ind w:left="360" w:hanging="180"/>
                          <w:rPr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sz w:val="14"/>
                            <w:lang w:val="en-CA"/>
                          </w:rPr>
                          <w:t>Enercare</w:t>
                        </w:r>
                        <w:proofErr w:type="spellEnd"/>
                        <w:r>
                          <w:rPr>
                            <w:sz w:val="14"/>
                            <w:lang w:val="en-CA"/>
                          </w:rPr>
                          <w:t xml:space="preserve"> Centre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2" style="position:absolute;left:0;text-align:left;margin-left:12.8pt;margin-top:3.5pt;width:98pt;height:40.4pt;z-index:11;mso-position-horizontal-relative:text;mso-position-vertical-relative:text" o:allowincell="f" filled="f" stroked="f" strokeweight="0">
                  <v:textbox style="mso-next-textbox:#_x0000_s3922" inset="0,0,0,0">
                    <w:txbxContent>
                      <w:p w:rsidR="0043063F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6" style="position:absolute;left:0;text-align:left;margin-left:436.2pt;margin-top:3.5pt;width:98pt;height:40.4pt;z-index:15;mso-position-horizontal-relative:text;mso-position-vertical-relative:text" o:allowincell="f" filled="f" stroked="f" strokeweight="0">
                  <v:textbox style="mso-next-textbox:#_x0000_s3926" inset="0,0,0,0">
                    <w:txbxContent>
                      <w:p w:rsidR="0043063F" w:rsidRDefault="0025661A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Scholarship Presentation at</w:t>
                        </w:r>
                      </w:p>
                      <w:p w:rsidR="003040E8" w:rsidRDefault="0025661A" w:rsidP="0025661A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Lunch</w:t>
                        </w: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23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30" style="position:absolute;left:0;text-align:left;margin-left:330.2pt;margin-top:3.65pt;width:98pt;height:40.4pt;z-index:19;mso-position-horizontal-relative:text;mso-position-vertical-relative:text" o:allowincell="f" filled="f" stroked="f" strokeweight="0">
                  <v:textbox style="mso-next-textbox:#_x0000_s3930" inset="0,0,0,0">
                    <w:txbxContent>
                      <w:p w:rsidR="0043063F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Women’s History Month</w:t>
                        </w:r>
                      </w:p>
                      <w:p w:rsidR="00B217A9" w:rsidRP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Aboriginal Education Month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9" style="position:absolute;left:0;text-align:left;margin-left:224.5pt;margin-top:3.65pt;width:98pt;height:40.4pt;z-index:18;mso-position-horizontal-relative:text;mso-position-vertical-relative:text" o:allowincell="f" filled="f" stroked="f" strokeweight="0">
                  <v:textbox style="mso-next-textbox:#_x0000_s3929" inset="0,0,0,0">
                    <w:txbxContent>
                      <w:p w:rsidR="0043063F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Hispanic Heritage Month</w:t>
                        </w:r>
                      </w:p>
                      <w:p w:rsid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Islamic Heritage Month</w:t>
                        </w:r>
                      </w:p>
                      <w:p w:rsid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Somali Heritage Month (City of Toronto)</w:t>
                        </w:r>
                      </w:p>
                      <w:p w:rsidR="00B217A9" w:rsidRPr="00B217A9" w:rsidRDefault="00B217A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8" style="position:absolute;left:0;text-align:left;margin-left:118.5pt;margin-top:3.65pt;width:98pt;height:40.4pt;z-index:17;mso-position-horizontal-relative:text;mso-position-vertical-relative:text" o:allowincell="f" filled="f" stroked="f" strokeweight="0">
                  <v:textbox style="mso-next-textbox:#_x0000_s392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27" style="position:absolute;left:0;text-align:left;margin-left:12.8pt;margin-top:3.65pt;width:98pt;height:40.4pt;z-index:16;mso-position-horizontal-relative:text;mso-position-vertical-relative:text" o:allowincell="f" filled="f" stroked="f" strokeweight="0">
                  <v:textbox style="mso-next-textbox:#_x0000_s392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040E8" w:rsidRPr="003040E8" w:rsidRDefault="003040E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31" style="position:absolute;left:0;text-align:left;margin-left:436.2pt;margin-top:3.65pt;width:98pt;height:40.4pt;z-index:20;mso-position-horizontal-relative:text;mso-position-vertical-relative:text" o:allowincell="f" filled="f" stroked="f" strokeweight="0">
                  <v:textbox style="mso-next-textbox:#_x0000_s393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30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196CB2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305BDF" w:rsidRDefault="003F7318">
      <w:pPr>
        <w:rPr>
          <w:sz w:val="14"/>
          <w:szCs w:val="14"/>
        </w:rPr>
      </w:pPr>
      <w:r w:rsidRPr="003F7318">
        <w:rPr>
          <w:i/>
          <w:sz w:val="14"/>
          <w:szCs w:val="14"/>
        </w:rPr>
        <w:t>Oc</w:t>
      </w:r>
      <w:r>
        <w:rPr>
          <w:i/>
          <w:sz w:val="14"/>
          <w:szCs w:val="14"/>
        </w:rPr>
        <w:t xml:space="preserve">t 1 – </w:t>
      </w:r>
      <w:proofErr w:type="spellStart"/>
      <w:r>
        <w:rPr>
          <w:i/>
          <w:sz w:val="14"/>
          <w:szCs w:val="14"/>
        </w:rPr>
        <w:t>Ashura</w:t>
      </w:r>
      <w:proofErr w:type="spellEnd"/>
      <w:r>
        <w:rPr>
          <w:i/>
          <w:sz w:val="14"/>
          <w:szCs w:val="14"/>
        </w:rPr>
        <w:t xml:space="preserve"> (Islam)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Oct 4-11 – Sukkot (Judaism)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 xml:space="preserve">Oct 8 – </w:t>
      </w:r>
      <w:proofErr w:type="spellStart"/>
      <w:r>
        <w:rPr>
          <w:i/>
          <w:sz w:val="14"/>
          <w:szCs w:val="14"/>
        </w:rPr>
        <w:t>Karva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Chauth</w:t>
      </w:r>
      <w:proofErr w:type="spellEnd"/>
      <w:r>
        <w:rPr>
          <w:i/>
          <w:sz w:val="14"/>
          <w:szCs w:val="14"/>
        </w:rPr>
        <w:t xml:space="preserve"> (Hinduism)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sz w:val="14"/>
          <w:szCs w:val="14"/>
        </w:rPr>
        <w:t>PLT – Professional Learning Time</w:t>
      </w:r>
    </w:p>
    <w:p w:rsidR="00305BDF" w:rsidRPr="00305BDF" w:rsidRDefault="00305BDF" w:rsidP="00305BDF">
      <w:pPr>
        <w:rPr>
          <w:i/>
          <w:sz w:val="14"/>
          <w:lang w:val="en-CA"/>
        </w:rPr>
      </w:pPr>
      <w:r>
        <w:rPr>
          <w:i/>
          <w:sz w:val="14"/>
          <w:szCs w:val="14"/>
        </w:rPr>
        <w:t xml:space="preserve">Oct 19 - </w:t>
      </w:r>
      <w:proofErr w:type="spellStart"/>
      <w:r>
        <w:rPr>
          <w:i/>
          <w:sz w:val="14"/>
          <w:lang w:val="en-CA"/>
        </w:rPr>
        <w:t>Bandi</w:t>
      </w:r>
      <w:proofErr w:type="spellEnd"/>
      <w:r>
        <w:rPr>
          <w:i/>
          <w:sz w:val="14"/>
          <w:lang w:val="en-CA"/>
        </w:rPr>
        <w:t xml:space="preserve"> </w:t>
      </w:r>
      <w:proofErr w:type="spellStart"/>
      <w:r>
        <w:rPr>
          <w:i/>
          <w:sz w:val="14"/>
          <w:lang w:val="en-CA"/>
        </w:rPr>
        <w:t>Chhor</w:t>
      </w:r>
      <w:proofErr w:type="spellEnd"/>
      <w:r>
        <w:rPr>
          <w:i/>
          <w:sz w:val="14"/>
          <w:lang w:val="en-CA"/>
        </w:rPr>
        <w:t xml:space="preserve"> Divas (Sikhism), Diwali (Hinduism/Jainism/Sikhism</w:t>
      </w:r>
      <w:r w:rsidR="0019051D">
        <w:rPr>
          <w:i/>
          <w:sz w:val="14"/>
          <w:lang w:val="en-CA"/>
        </w:rPr>
        <w:t>)</w:t>
      </w:r>
      <w:r w:rsidR="0019051D">
        <w:rPr>
          <w:i/>
          <w:sz w:val="14"/>
          <w:lang w:val="en-CA"/>
        </w:rPr>
        <w:tab/>
      </w:r>
      <w:r w:rsidR="0019051D">
        <w:rPr>
          <w:i/>
          <w:sz w:val="14"/>
          <w:lang w:val="en-CA"/>
        </w:rPr>
        <w:tab/>
      </w:r>
      <w:r w:rsidR="0019051D">
        <w:rPr>
          <w:i/>
          <w:sz w:val="14"/>
          <w:lang w:val="en-CA"/>
        </w:rPr>
        <w:tab/>
        <w:t xml:space="preserve">Oct 22 – Birth of </w:t>
      </w:r>
      <w:proofErr w:type="spellStart"/>
      <w:r w:rsidR="0019051D">
        <w:rPr>
          <w:i/>
          <w:sz w:val="14"/>
          <w:lang w:val="en-CA"/>
        </w:rPr>
        <w:t>Baha’hu’llah</w:t>
      </w:r>
      <w:proofErr w:type="spellEnd"/>
      <w:r w:rsidR="0019051D">
        <w:rPr>
          <w:i/>
          <w:sz w:val="14"/>
          <w:lang w:val="en-CA"/>
        </w:rPr>
        <w:t xml:space="preserve"> (Baha’i)</w:t>
      </w:r>
      <w:r w:rsidR="0019051D">
        <w:rPr>
          <w:i/>
          <w:sz w:val="14"/>
          <w:lang w:val="en-CA"/>
        </w:rPr>
        <w:tab/>
        <w:t xml:space="preserve">Oct 24 – </w:t>
      </w:r>
      <w:proofErr w:type="spellStart"/>
      <w:r w:rsidR="0019051D">
        <w:rPr>
          <w:i/>
          <w:sz w:val="14"/>
          <w:lang w:val="en-CA"/>
        </w:rPr>
        <w:t>Gayana</w:t>
      </w:r>
      <w:proofErr w:type="spellEnd"/>
      <w:r w:rsidR="0019051D">
        <w:rPr>
          <w:i/>
          <w:sz w:val="14"/>
          <w:lang w:val="en-CA"/>
        </w:rPr>
        <w:t xml:space="preserve"> </w:t>
      </w:r>
      <w:proofErr w:type="spellStart"/>
      <w:r w:rsidR="0019051D">
        <w:rPr>
          <w:i/>
          <w:sz w:val="14"/>
          <w:lang w:val="en-CA"/>
        </w:rPr>
        <w:t>Panchami</w:t>
      </w:r>
      <w:proofErr w:type="spellEnd"/>
      <w:r w:rsidR="0019051D">
        <w:rPr>
          <w:i/>
          <w:sz w:val="14"/>
          <w:lang w:val="en-CA"/>
        </w:rPr>
        <w:t xml:space="preserve"> (Jainism)</w:t>
      </w:r>
    </w:p>
    <w:p w:rsidR="000D6665" w:rsidRPr="00305BDF" w:rsidRDefault="003F7318">
      <w:pPr>
        <w:rPr>
          <w:i/>
          <w:sz w:val="14"/>
          <w:szCs w:val="14"/>
        </w:rPr>
      </w:pP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 w:rsidR="000D6665" w:rsidRPr="003F7318">
        <w:rPr>
          <w:b/>
        </w:rPr>
        <w:br w:type="page"/>
      </w:r>
      <w:r w:rsidR="000D6665" w:rsidRPr="003F7318">
        <w:rPr>
          <w:b/>
          <w:noProof/>
        </w:rPr>
        <w:lastRenderedPageBreak/>
        <w:pict>
          <v:rect id="_x0000_s2892" style="position:absolute;margin-left:0;margin-top:0;width:549pt;height:27pt;z-index:3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November 2017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19051D">
                    <w:rPr>
                      <w:sz w:val="24"/>
                      <w:szCs w:val="24"/>
                    </w:rPr>
                    <w:t>TAWOM Theme - Courage</w:t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0D6665" w:rsidRDefault="000D666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0D666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</w:rPr>
              <w:pict>
                <v:rect id="_x0000_s4322" style="position:absolute;left:0;text-align:left;margin-left:436.5pt;margin-top:3.7pt;width:98pt;height:40.4pt;z-index:150;mso-position-horizontal-relative:text;mso-position-vertical-relative:text" o:allowincell="f" filled="f" stroked="f" strokeweight="0">
                  <o:lock v:ext="edit" aspectratio="t"/>
                  <v:textbox style="mso-next-textbox:#_x0000_s4322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2:20 pm Dismissal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Commencement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4321" style="position:absolute;left:0;text-align:left;margin-left:330.3pt;margin-top:3.7pt;width:98pt;height:40.4pt;z-index:149;mso-position-horizontal-relative:text;mso-position-vertical-relative:text" o:allowincell="f" filled="f" stroked="f" strokeweight="0">
                  <o:lock v:ext="edit" aspectratio="t"/>
                  <v:textbox style="mso-next-textbox:#_x0000_s432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4320" style="position:absolute;left:0;text-align:left;margin-left:224.1pt;margin-top:3.7pt;width:98pt;height:40.4pt;z-index:148;mso-position-horizontal-relative:text;mso-position-vertical-relative:text" o:allowincell="f" filled="f" stroked="f" strokeweight="0">
                  <o:lock v:ext="edit" aspectratio="t"/>
                  <v:textbox style="mso-next-textbox:#_x0000_s4320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Take Our Kids to Work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Day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OUAC Transmission (1)</w:t>
                        </w:r>
                      </w:p>
                      <w:p w:rsidR="007C1185" w:rsidRDefault="00601097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8:30 am Staff Mtg./Late Start </w:t>
                        </w:r>
                      </w:p>
                      <w:p w:rsidR="007C1185" w:rsidRPr="007C1185" w:rsidRDefault="00353A50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7C1185">
                          <w:rPr>
                            <w:sz w:val="14"/>
                            <w:lang w:val="en-CA"/>
                          </w:rPr>
                          <w:t>Super Council Mtg.</w:t>
                        </w:r>
                        <w:r>
                          <w:rPr>
                            <w:sz w:val="14"/>
                            <w:lang w:val="en-CA"/>
                          </w:rPr>
                          <w:t xml:space="preserve"> @ lunch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4319" style="position:absolute;left:0;text-align:left;margin-left:118.5pt;margin-top:3.7pt;width:98pt;height:40.4pt;z-index:147;mso-position-horizontal-relative:text;mso-position-vertical-relative:text" o:allowincell="f" filled="f" stroked="f" strokeweight="0">
                  <o:lock v:ext="edit" aspectratio="t"/>
                  <v:textbox style="mso-next-textbox:#_x0000_s4319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4318" style="position:absolute;left:0;text-align:left;margin-left:12.9pt;margin-top:3.7pt;width:98pt;height:40.4pt;z-index:146;mso-position-horizontal-relative:text;mso-position-vertical-relative:text" o:allowincell="f" filled="f" stroked="f" strokeweight="0">
                  <o:lock v:ext="edit" aspectratio="t"/>
                  <v:textbox style="mso-next-textbox:#_x0000_s4318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</w:rPr>
              <w:pict>
                <v:rect id="_x0000_s3941" style="position:absolute;left:0;text-align:left;margin-left:436.25pt;margin-top:3.25pt;width:98pt;height:40.4pt;z-index:25;mso-position-horizontal-relative:text;mso-position-vertical-relative:text" o:allowincell="f" filled="f" stroked="f" strokeweight="0">
                  <v:textbox style="mso-next-textbox:#_x0000_s3941" inset="0,0,0,0">
                    <w:txbxContent>
                      <w:p w:rsidR="007C1185" w:rsidRDefault="002F37D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Remembrance Day Assembly</w:t>
                        </w:r>
                      </w:p>
                      <w:p w:rsidR="007C1185" w:rsidRDefault="002F37D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(Assembly Day Schedule)</w:t>
                        </w:r>
                      </w:p>
                      <w:p w:rsidR="00720022" w:rsidRDefault="00720022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39" style="position:absolute;left:0;text-align:left;margin-left:224.55pt;margin-top:3.25pt;width:98pt;height:40.4pt;z-index:23;mso-position-horizontal-relative:text;mso-position-vertical-relative:text" o:allowincell="f" filled="f" stroked="f" strokeweight="0">
                  <v:textbox style="mso-next-textbox:#_x0000_s3939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6:30 pm Mowat University &amp;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College Fair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38" style="position:absolute;left:0;text-align:left;margin-left:118.55pt;margin-top:3.25pt;width:98pt;height:40.4pt;z-index:22;mso-position-horizontal-relative:text;mso-position-vertical-relative:text" o:allowincell="f" filled="f" stroked="f" strokeweight="0">
                  <v:textbox style="mso-next-textbox:#_x0000_s3938" inset="0,0,0,0">
                    <w:txbxContent>
                      <w:p w:rsidR="00720022" w:rsidRPr="007C404C" w:rsidRDefault="00720022" w:rsidP="00720022">
                        <w:pPr>
                          <w:rPr>
                            <w:b/>
                            <w:sz w:val="14"/>
                            <w:lang w:val="en-CA"/>
                          </w:rPr>
                        </w:pPr>
                        <w:r w:rsidRPr="007C404C">
                          <w:rPr>
                            <w:b/>
                            <w:sz w:val="14"/>
                            <w:lang w:val="en-CA"/>
                          </w:rPr>
                          <w:t>Sem. 1, Term 2</w:t>
                        </w:r>
                        <w:r>
                          <w:rPr>
                            <w:b/>
                            <w:sz w:val="14"/>
                            <w:lang w:val="en-CA"/>
                          </w:rPr>
                          <w:t xml:space="preserve"> Begins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37" style="position:absolute;left:0;text-align:left;margin-left:12.85pt;margin-top:3.25pt;width:98pt;height:40.4pt;z-index:21;mso-position-horizontal-relative:text;mso-position-vertical-relative:text" o:allowincell="f" filled="f" stroked="f" strokeweight="0">
                  <v:textbox style="mso-next-textbox:#_x0000_s393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0" style="position:absolute;left:0;text-align:left;margin-left:330.25pt;margin-top:3.25pt;width:98pt;height:40.4pt;z-index:24;mso-position-horizontal-relative:text;mso-position-vertical-relative:text" o:allowincell="f" filled="f" stroked="f" strokeweight="0">
                  <v:textbox style="mso-next-textbox:#_x0000_s394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554D36"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554D3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</w:rPr>
              <w:pict>
                <v:rect id="_x0000_s3946" style="position:absolute;left:0;text-align:left;margin-left:436.25pt;margin-top:3.65pt;width:98pt;height:40.4pt;z-index:30;mso-position-horizontal-relative:text;mso-position-vertical-relative:text" o:allowincell="f" filled="f" stroked="f" strokeweight="0">
                  <v:textbox style="mso-next-textbox:#_x0000_s394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353A50" w:rsidP="007C1185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  <w:p w:rsidR="00353A50" w:rsidRPr="007C1185" w:rsidRDefault="00353A50" w:rsidP="007C1185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4" style="position:absolute;left:0;text-align:left;margin-left:224.55pt;margin-top:3.65pt;width:98pt;height:40.4pt;z-index:28;mso-position-horizontal-relative:text;mso-position-vertical-relative:text" o:allowincell="f" filled="f" stroked="f" strokeweight="0">
                  <v:textbox style="mso-next-textbox:#_x0000_s3944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College Application Tutorial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by appointment – Guidance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Performing Arts Honours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Program Info Night</w:t>
                        </w:r>
                      </w:p>
                      <w:p w:rsidR="007C1185" w:rsidRP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3" style="position:absolute;left:0;text-align:left;margin-left:118.55pt;margin-top:3.65pt;width:98pt;height:40.4pt;z-index:27;mso-position-horizontal-relative:text;mso-position-vertical-relative:text" o:allowincell="f" filled="f" stroked="f" strokeweight="0">
                  <v:textbox style="mso-next-textbox:#_x0000_s3943" inset="0,0,0,0">
                    <w:txbxContent>
                      <w:p w:rsidR="0043063F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UOIT @ lunch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2" style="position:absolute;left:0;text-align:left;margin-left:12.85pt;margin-top:3.65pt;width:98pt;height:40.4pt;z-index:26;mso-position-horizontal-relative:text;mso-position-vertical-relative:text" o:allowincell="f" filled="f" stroked="f" strokeweight="0">
                  <v:textbox style="mso-next-textbox:#_x0000_s3942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College Application Tutorial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by appointment – Guidance</w:t>
                        </w: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 w:rsidP="007C118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5" style="position:absolute;left:0;text-align:left;margin-left:330.25pt;margin-top:3.65pt;width:98pt;height:40.4pt;z-index:29;mso-position-horizontal-relative:text;mso-position-vertical-relative:text" o:allowincell="f" filled="f" stroked="f" strokeweight="0">
                  <v:textbox style="mso-next-textbox:#_x0000_s3945" inset="0,0,0,0">
                    <w:txbxContent>
                      <w:p w:rsidR="0043063F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Mid-Term Report Cards</w:t>
                        </w:r>
                      </w:p>
                      <w:p w:rsidR="007C1185" w:rsidRDefault="00506261" w:rsidP="00506261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Distributed</w:t>
                        </w:r>
                      </w:p>
                      <w:p w:rsidR="007C1185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Laurentian @ lunch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17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</w:rPr>
              <w:pict>
                <v:rect id="_x0000_s3951" style="position:absolute;left:0;text-align:left;margin-left:436.25pt;margin-top:3.5pt;width:98pt;height:40.4pt;z-index:35;mso-position-horizontal-relative:text;mso-position-vertical-relative:text" o:allowincell="f" filled="f" stroked="f" strokeweight="0">
                  <v:textbox style="mso-next-textbox:#_x0000_s3951" inset="0,0,0,0">
                    <w:txbxContent>
                      <w:p w:rsidR="0019051D" w:rsidRDefault="0019051D" w:rsidP="0019051D">
                        <w:pPr>
                          <w:rPr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sz w:val="14"/>
                            <w:szCs w:val="14"/>
                          </w:rPr>
                          <w:t xml:space="preserve">Martyrdom of Guru </w:t>
                        </w:r>
                        <w:proofErr w:type="spellStart"/>
                        <w:r>
                          <w:rPr>
                            <w:i/>
                            <w:sz w:val="14"/>
                            <w:szCs w:val="14"/>
                          </w:rPr>
                          <w:t>Tegh</w:t>
                        </w:r>
                        <w:proofErr w:type="spellEnd"/>
                        <w:r>
                          <w:rPr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19051D" w:rsidRPr="001905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sz w:val="14"/>
                            <w:szCs w:val="14"/>
                          </w:rPr>
                          <w:tab/>
                        </w:r>
                        <w:proofErr w:type="spellStart"/>
                        <w:r w:rsidR="0019051D">
                          <w:rPr>
                            <w:i/>
                            <w:sz w:val="14"/>
                            <w:szCs w:val="14"/>
                          </w:rPr>
                          <w:t>Bahadur</w:t>
                        </w:r>
                        <w:proofErr w:type="spellEnd"/>
                        <w:r w:rsidR="0019051D">
                          <w:rPr>
                            <w:i/>
                            <w:sz w:val="14"/>
                            <w:szCs w:val="14"/>
                          </w:rPr>
                          <w:t xml:space="preserve"> (Sikhism)</w:t>
                        </w:r>
                      </w:p>
                      <w:p w:rsidR="0043063F" w:rsidRPr="0019051D" w:rsidRDefault="0043063F">
                        <w:pPr>
                          <w:rPr>
                            <w:sz w:val="14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9" style="position:absolute;left:0;text-align:left;margin-left:224.55pt;margin-top:3.5pt;width:98pt;height:40.4pt;z-index:33;mso-position-horizontal-relative:text;mso-position-vertical-relative:text" o:allowincell="f" filled="f" stroked="f" strokeweight="0">
                  <v:textbox style="mso-next-textbox:#_x0000_s3949" inset="0,0,0,0">
                    <w:txbxContent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9:00-11:00 am Canadian Senior &amp;</w:t>
                        </w:r>
                      </w:p>
                      <w:p w:rsidR="00EF0EB6" w:rsidRDefault="00EF0EB6" w:rsidP="00EF0EB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Intermediate Math Contests</w:t>
                        </w:r>
                      </w:p>
                      <w:p w:rsidR="00EF0EB6" w:rsidRPr="007C1185" w:rsidRDefault="00EF0EB6" w:rsidP="00EF0EB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8" style="position:absolute;left:0;text-align:left;margin-left:118.55pt;margin-top:3.5pt;width:98pt;height:40.4pt;z-index:32;mso-position-horizontal-relative:text;mso-position-vertical-relative:text" o:allowincell="f" filled="f" stroked="f" strokeweight="0">
                  <v:textbox style="mso-next-textbox:#_x0000_s3948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Winter Cabaret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47" style="position:absolute;left:0;text-align:left;margin-left:12.85pt;margin-top:3.5pt;width:98pt;height:40.4pt;z-index:31;mso-position-horizontal-relative:text;mso-position-vertical-relative:text" o:allowincell="f" filled="f" stroked="f" strokeweight="0">
                  <v:textbox style="mso-next-textbox:#_x0000_s3947" inset="0,0,0,0">
                    <w:txbxContent>
                      <w:p w:rsidR="0043063F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OCAS Transmission (1)</w:t>
                        </w:r>
                      </w:p>
                      <w:p w:rsidR="007C1185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Queen’s University @ lunch</w:t>
                        </w: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1185" w:rsidRPr="007C1185" w:rsidRDefault="007C118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50" style="position:absolute;left:0;text-align:left;margin-left:330.25pt;margin-top:3.5pt;width:98pt;height:40.4pt;z-index:34;mso-position-horizontal-relative:text;mso-position-vertical-relative:text" o:allowincell="f" filled="f" stroked="f" strokeweight="0">
                  <v:textbox style="mso-next-textbox:#_x0000_s3950" inset="0,0,0,0">
                    <w:txbxContent>
                      <w:p w:rsidR="0043063F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Full Disclosure Date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24</w:t>
            </w:r>
          </w:p>
        </w:tc>
      </w:tr>
      <w:tr w:rsidR="000D666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56" style="position:absolute;left:0;text-align:left;margin-left:436.25pt;margin-top:3.65pt;width:98pt;height:40.4pt;z-index:40;mso-position-horizontal-relative:text;mso-position-vertical-relative:text" o:allowincell="f" filled="f" stroked="f" strokeweight="0">
                  <v:textbox style="mso-next-textbox:#_x0000_s395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601097" w:rsidRP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PLT – Professional Learning Time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4" style="position:absolute;left:0;text-align:left;margin-left:224.55pt;margin-top:3.65pt;width:98pt;height:40.4pt;z-index:38;mso-position-horizontal-relative:text;mso-position-vertical-relative:text" o:allowincell="f" filled="f" stroked="f" strokeweight="0">
                  <v:textbox style="mso-next-textbox:#_x0000_s3954" inset="0,0,0,0">
                    <w:txbxContent>
                      <w:p w:rsidR="0043063F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University Application </w:t>
                        </w:r>
                      </w:p>
                      <w:p w:rsidR="00EF0EB6" w:rsidRDefault="00995DEC" w:rsidP="00995DE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EF0EB6">
                          <w:rPr>
                            <w:sz w:val="14"/>
                            <w:lang w:val="en-CA"/>
                          </w:rPr>
                          <w:t>Tutorial @ lunch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3" style="position:absolute;left:0;text-align:left;margin-left:118.55pt;margin-top:3.65pt;width:98pt;height:40.4pt;z-index:37;mso-position-horizontal-relative:text;mso-position-vertical-relative:text" o:allowincell="f" filled="f" stroked="f" strokeweight="0">
                  <v:textbox style="mso-next-textbox:#_x0000_s3953" inset="0,0,0,0">
                    <w:txbxContent>
                      <w:p w:rsidR="0043063F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Ryerson Engineering</w:t>
                        </w:r>
                        <w:r w:rsidR="00995DEC">
                          <w:rPr>
                            <w:sz w:val="14"/>
                            <w:lang w:val="en-CA"/>
                          </w:rPr>
                          <w:t xml:space="preserve"> @ lunch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2" style="position:absolute;left:0;text-align:left;margin-left:12.85pt;margin-top:3.65pt;width:98pt;height:40.4pt;z-index:36;mso-position-horizontal-relative:text;mso-position-vertical-relative:text" o:allowincell="f" filled="f" stroked="f" strokeweight="0">
                  <v:textbox style="mso-next-textbox:#_x0000_s3952" inset="0,0,0,0">
                    <w:txbxContent>
                      <w:p w:rsidR="0043063F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5" style="position:absolute;left:0;text-align:left;margin-left:330.25pt;margin-top:3.65pt;width:98pt;height:40.4pt;z-index:39;mso-position-horizontal-relative:text;mso-position-vertical-relative:text" o:allowincell="f" filled="f" stroked="f" strokeweight="0">
                  <v:textbox style="mso-next-textbox:#_x0000_s3955" inset="0,0,0,0">
                    <w:txbxContent>
                      <w:p w:rsidR="0043063F" w:rsidRPr="0019051D" w:rsidRDefault="001905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Maun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Agiyaras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(Jainism)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P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665" w:rsidRDefault="000D666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0D6665" w:rsidRDefault="0019051D">
      <w:pPr>
        <w:rPr>
          <w:sz w:val="14"/>
          <w:szCs w:val="14"/>
        </w:rPr>
      </w:pPr>
      <w:r>
        <w:rPr>
          <w:i/>
          <w:sz w:val="14"/>
          <w:szCs w:val="14"/>
        </w:rPr>
        <w:t xml:space="preserve">Nov 1 – </w:t>
      </w:r>
      <w:proofErr w:type="spellStart"/>
      <w:r>
        <w:rPr>
          <w:i/>
          <w:sz w:val="14"/>
          <w:szCs w:val="14"/>
        </w:rPr>
        <w:t>Samhain</w:t>
      </w:r>
      <w:proofErr w:type="spellEnd"/>
      <w:r>
        <w:rPr>
          <w:i/>
          <w:sz w:val="14"/>
          <w:szCs w:val="14"/>
        </w:rPr>
        <w:t xml:space="preserve"> (Wicca/Pagan)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Nov 4 – Birthday of Guru Nanak (Sikhism)</w:t>
      </w:r>
      <w:r>
        <w:rPr>
          <w:i/>
          <w:sz w:val="14"/>
          <w:szCs w:val="14"/>
        </w:rPr>
        <w:tab/>
      </w:r>
      <w:r w:rsidR="00601097">
        <w:rPr>
          <w:i/>
          <w:sz w:val="14"/>
          <w:szCs w:val="14"/>
        </w:rPr>
        <w:tab/>
      </w:r>
      <w:r w:rsidR="00601097">
        <w:rPr>
          <w:i/>
          <w:sz w:val="14"/>
          <w:szCs w:val="14"/>
        </w:rPr>
        <w:tab/>
      </w:r>
      <w:r w:rsidR="00601097">
        <w:rPr>
          <w:i/>
          <w:sz w:val="14"/>
          <w:szCs w:val="14"/>
        </w:rPr>
        <w:tab/>
      </w:r>
      <w:r>
        <w:rPr>
          <w:i/>
          <w:sz w:val="14"/>
          <w:szCs w:val="14"/>
        </w:rPr>
        <w:t>Nov 11 – Remembrance Day</w:t>
      </w:r>
      <w:r>
        <w:rPr>
          <w:i/>
          <w:sz w:val="14"/>
          <w:szCs w:val="14"/>
        </w:rPr>
        <w:tab/>
      </w:r>
    </w:p>
    <w:p w:rsidR="0019051D" w:rsidRPr="00601097" w:rsidRDefault="00601097">
      <w:pPr>
        <w:rPr>
          <w:sz w:val="14"/>
          <w:szCs w:val="14"/>
        </w:rPr>
      </w:pPr>
      <w:r>
        <w:rPr>
          <w:sz w:val="14"/>
          <w:szCs w:val="14"/>
        </w:rPr>
        <w:t>Nov 1 – 10:00 am Late Start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="0019051D">
        <w:rPr>
          <w:i/>
          <w:sz w:val="14"/>
          <w:szCs w:val="14"/>
        </w:rPr>
        <w:t xml:space="preserve">Nov 16 – Louis Riel Day (Toronto) (First Nations, </w:t>
      </w:r>
      <w:r w:rsidR="0019051D" w:rsidRPr="0019051D">
        <w:rPr>
          <w:i/>
          <w:sz w:val="14"/>
          <w:szCs w:val="14"/>
        </w:rPr>
        <w:t>Métis</w:t>
      </w:r>
      <w:r w:rsidR="0019051D">
        <w:rPr>
          <w:i/>
          <w:sz w:val="14"/>
          <w:szCs w:val="14"/>
        </w:rPr>
        <w:t>)</w:t>
      </w:r>
      <w:r w:rsidR="0019051D"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 w:rsidR="0019051D">
        <w:rPr>
          <w:i/>
          <w:sz w:val="14"/>
          <w:szCs w:val="14"/>
        </w:rPr>
        <w:t>Nov 26 – Day of the Covenant (Baha’i)</w:t>
      </w:r>
    </w:p>
    <w:p w:rsidR="000D6665" w:rsidRDefault="000D6665" w:rsidP="00AC3EF5">
      <w:pPr>
        <w:tabs>
          <w:tab w:val="left" w:pos="2680"/>
        </w:tabs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2918" style="position:absolute;margin-left:0;margin-top:0;width:549pt;height:27pt;z-index:4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D</w:t>
                  </w:r>
                  <w:r w:rsidR="00E7461D">
                    <w:rPr>
                      <w:sz w:val="36"/>
                    </w:rPr>
                    <w:t>ecember 2017</w:t>
                  </w:r>
                  <w:r w:rsidR="00E7461D">
                    <w:rPr>
                      <w:sz w:val="36"/>
                    </w:rPr>
                    <w:tab/>
                  </w:r>
                  <w:r w:rsidR="00E7461D">
                    <w:rPr>
                      <w:sz w:val="24"/>
                      <w:szCs w:val="24"/>
                    </w:rPr>
                    <w:t>TAWOM Theme – Kindness &amp; Caring</w:t>
                  </w:r>
                  <w:r w:rsidR="00E7461D">
                    <w:rPr>
                      <w:sz w:val="36"/>
                    </w:rPr>
                    <w:tab/>
                    <w:t>P</w:t>
                  </w:r>
                  <w:r>
                    <w:rPr>
                      <w:sz w:val="36"/>
                    </w:rPr>
                    <w:t>lanning Calendar</w:t>
                  </w:r>
                </w:p>
              </w:txbxContent>
            </v:textbox>
          </v:rect>
        </w:pict>
      </w:r>
      <w:r>
        <w:rPr>
          <w:rFonts w:ascii="Arial" w:hAnsi="Arial"/>
          <w:b/>
        </w:rPr>
        <w:tab/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61" style="position:absolute;left:0;text-align:left;margin-left:436.25pt;margin-top:4.3pt;width:98pt;height:40.4pt;z-index:45;mso-position-horizontal-relative:text;mso-position-vertical-relative:text" o:allowincell="f" filled="f" stroked="f" strokeweight="0">
                  <v:textbox style="mso-next-textbox:#_x0000_s3961" inset="0,0,0,0">
                    <w:txbxContent>
                      <w:p w:rsidR="0043063F" w:rsidRPr="00E7461D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Mawlid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>-al-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Nabi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(Islam)</w:t>
                        </w:r>
                      </w:p>
                      <w:p w:rsidR="00EF0EB6" w:rsidRDefault="00EF0EB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F0EB6" w:rsidRDefault="00353A50" w:rsidP="00EF0EB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  <w:p w:rsidR="00E7461D" w:rsidRDefault="00E7461D" w:rsidP="00EF0EB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</w:p>
                      <w:p w:rsidR="00E7461D" w:rsidRPr="00E7461D" w:rsidRDefault="00E7461D" w:rsidP="00E7461D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7461D" w:rsidRPr="00EF0EB6" w:rsidRDefault="00E7461D" w:rsidP="00EF0EB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9" style="position:absolute;left:0;text-align:left;margin-left:224.55pt;margin-top:4.3pt;width:98pt;height:40.4pt;z-index:43;mso-position-horizontal-relative:text;mso-position-vertical-relative:text" o:allowincell="f" filled="f" stroked="f" strokeweight="0">
                  <v:textbox style="mso-next-textbox:#_x0000_s3959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8" style="position:absolute;left:0;text-align:left;margin-left:118.55pt;margin-top:4.3pt;width:98pt;height:40.4pt;z-index:42;mso-position-horizontal-relative:text;mso-position-vertical-relative:text" o:allowincell="f" filled="f" stroked="f" strokeweight="0">
                  <v:textbox style="mso-next-textbox:#_x0000_s3958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57" style="position:absolute;left:0;text-align:left;margin-left:12.85pt;margin-top:4.3pt;width:98pt;height:40.4pt;z-index:41;mso-position-horizontal-relative:text;mso-position-vertical-relative:text" o:allowincell="f" filled="f" stroked="f" strokeweight="0">
                  <v:textbox style="mso-next-textbox:#_x0000_s3957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60" style="position:absolute;left:0;text-align:left;margin-left:330.25pt;margin-top:4.3pt;width:98pt;height:40.4pt;z-index:44;mso-position-horizontal-relative:text;mso-position-vertical-relative:text" o:allowincell="f" filled="f" stroked="f" strokeweight="0">
                  <v:textbox style="mso-next-textbox:#_x0000_s396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</w:rPr>
              <w:pict>
                <v:rect id="_x0000_s3966" style="position:absolute;left:0;text-align:left;margin-left:436.25pt;margin-top:3.3pt;width:98pt;height:40.4pt;z-index:50;mso-position-horizontal-relative:text;mso-position-vertical-relative:text" o:allowincell="f" filled="f" stroked="f" strokeweight="0">
                  <v:textbox style="mso-next-textbox:#_x0000_s3966" inset="0,0,0,0">
                    <w:txbxContent>
                      <w:p w:rsidR="0043063F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Drama Performance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64" style="position:absolute;left:0;text-align:left;margin-left:224.55pt;margin-top:3.3pt;width:98pt;height:40.4pt;z-index:48;mso-position-horizontal-relative:text;mso-position-vertical-relative:text" o:allowincell="f" filled="f" stroked="f" strokeweight="0">
                  <v:textbox style="mso-next-textbox:#_x0000_s3964" inset="0,0,0,0">
                    <w:txbxContent>
                      <w:p w:rsidR="0043063F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</w:t>
                        </w:r>
                        <w:r w:rsidR="00353A50">
                          <w:rPr>
                            <w:sz w:val="14"/>
                            <w:lang w:val="en-CA"/>
                          </w:rPr>
                          <w:t xml:space="preserve"> @ lunch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63" style="position:absolute;left:0;text-align:left;margin-left:118.55pt;margin-top:3.3pt;width:98pt;height:40.4pt;z-index:47;mso-position-horizontal-relative:text;mso-position-vertical-relative:text" o:allowincell="f" filled="f" stroked="f" strokeweight="0">
                  <v:textbox style="mso-next-textbox:#_x0000_s396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62" style="position:absolute;left:0;text-align:left;margin-left:12.85pt;margin-top:3.3pt;width:98pt;height:40.4pt;z-index:46;mso-position-horizontal-relative:text;mso-position-vertical-relative:text" o:allowincell="f" filled="f" stroked="f" strokeweight="0">
                  <v:textbox style="mso-next-textbox:#_x0000_s3962" inset="0,0,0,0">
                    <w:txbxContent>
                      <w:p w:rsidR="00464713" w:rsidRDefault="00464713">
                        <w:pPr>
                          <w:rPr>
                            <w:sz w:val="14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</w:rPr>
                        </w:pPr>
                      </w:p>
                      <w:p w:rsidR="0043063F" w:rsidRDefault="0046471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 w:rsidR="0043063F">
                          <w:rPr>
                            <w:sz w:val="14"/>
                          </w:rPr>
                          <w:tab/>
                        </w:r>
                        <w:r w:rsidR="0043063F">
                          <w:rPr>
                            <w:sz w:val="14"/>
                          </w:rPr>
                          <w:tab/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</w:rPr>
              <w:pict>
                <v:rect id="_x0000_s3965" style="position:absolute;left:0;text-align:left;margin-left:330.25pt;margin-top:3.3pt;width:98pt;height:40.4pt;z-index:49;mso-position-horizontal-relative:text;mso-position-vertical-relative:text" o:allowincell="f" filled="f" stroked="f" strokeweight="0">
                  <v:textbox style="mso-next-textbox:#_x0000_s3965" inset="0,0,0,0">
                    <w:txbxContent>
                      <w:p w:rsidR="0043063F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Drama Performance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64713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lang w:val="en-CA"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490" type="#_x0000_t32" style="position:absolute;left:0;text-align:left;margin-left:86.6pt;margin-top:24.25pt;width:133.5pt;height:.05pt;flip:x;z-index:262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1" style="position:absolute;left:0;text-align:left;margin-left:436.25pt;margin-top:3.7pt;width:98pt;height:40.4pt;z-index:55;mso-position-horizontal-relative:text;mso-position-vertical-relative:text" o:allowincell="f" filled="f" stroked="f" strokeweight="0">
                  <v:textbox style="mso-next-textbox:#_x0000_s397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69" style="position:absolute;left:0;text-align:left;margin-left:224.55pt;margin-top:3.7pt;width:98pt;height:40.4pt;z-index:53;mso-position-horizontal-relative:text;mso-position-vertical-relative:text" o:allowincell="f" filled="f" stroked="f" strokeweight="0">
                  <v:textbox style="mso-next-textbox:#_x0000_s3969" inset="0,0,0,0">
                    <w:txbxContent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</w:t>
                        </w:r>
                        <w:r w:rsidR="004D7D45">
                          <w:rPr>
                            <w:sz w:val="14"/>
                            <w:lang w:val="en-CA"/>
                          </w:rPr>
                          <w:t>Winter Music</w:t>
                        </w:r>
                      </w:p>
                      <w:p w:rsidR="00464713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464713">
                          <w:rPr>
                            <w:sz w:val="14"/>
                            <w:lang w:val="en-CA"/>
                          </w:rPr>
                          <w:t>Concert</w:t>
                        </w:r>
                      </w:p>
                      <w:p w:rsidR="00464713" w:rsidRPr="00464713" w:rsidRDefault="000D51F8" w:rsidP="0046471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CHRISTMAS CHEER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68" style="position:absolute;left:0;text-align:left;margin-left:118.55pt;margin-top:3.7pt;width:98pt;height:40.4pt;z-index:52;mso-position-horizontal-relative:text;mso-position-vertical-relative:text" o:allowincell="f" filled="f" stroked="f" strokeweight="0">
                  <v:textbox style="mso-next-textbox:#_x0000_s3968" inset="0,0,0,0">
                    <w:txbxContent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</w:t>
                        </w:r>
                        <w:r w:rsidR="004D7D45">
                          <w:rPr>
                            <w:sz w:val="14"/>
                            <w:lang w:val="en-CA"/>
                          </w:rPr>
                          <w:t>Winter Music</w:t>
                        </w:r>
                        <w:r>
                          <w:rPr>
                            <w:sz w:val="14"/>
                            <w:lang w:val="en-CA"/>
                          </w:rPr>
                          <w:t xml:space="preserve"> </w:t>
                        </w:r>
                      </w:p>
                      <w:p w:rsidR="00464713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  <w:r w:rsidR="00464713">
                          <w:rPr>
                            <w:sz w:val="14"/>
                            <w:lang w:val="en-CA"/>
                          </w:rPr>
                          <w:t>Concert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  <w:r w:rsidR="00760877" w:rsidRPr="00760877">
                          <w:rPr>
                            <w:sz w:val="14"/>
                            <w:lang w:val="en-CA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97.8pt;height:6.8pt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67" style="position:absolute;left:0;text-align:left;margin-left:12.85pt;margin-top:3.7pt;width:98pt;height:40.4pt;z-index:51;mso-position-horizontal-relative:text;mso-position-vertical-relative:text" o:allowincell="f" filled="f" stroked="f" strokeweight="0">
                  <v:textbox style="mso-next-textbox:#_x0000_s3967" inset="0,0,0,0">
                    <w:txbxContent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0" style="position:absolute;left:0;text-align:left;margin-left:330.25pt;margin-top:3.7pt;width:98pt;height:40.4pt;z-index:54;mso-position-horizontal-relative:text;mso-position-vertical-relative:text" o:allowincell="f" filled="f" stroked="f" strokeweight="0">
                  <v:textbox style="mso-next-textbox:#_x0000_s397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64713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89" type="#_x0000_t32" style="position:absolute;left:0;text-align:left;margin-left:80.9pt;margin-top:24.25pt;width:141.5pt;height:.05pt;z-index:261;mso-position-horizontal-relative:text;mso-position-vertical-relative:text" o:connectortype="straight" strokeweight=".5pt">
                  <v:stroke endarrow="block"/>
                  <v:shadow type="perspective" color="#7f7f7f" opacity=".5" offset="1pt" offset2="-1pt"/>
                </v:shape>
              </w:pict>
            </w:r>
            <w:r w:rsidR="003B53E4"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760877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lang w:val="en-CA" w:eastAsia="en-CA"/>
              </w:rPr>
              <w:pict>
                <v:shape id="_x0000_s4492" type="#_x0000_t32" style="position:absolute;left:0;text-align:left;margin-left:86.6pt;margin-top:24.5pt;width:133.5pt;height:0;flip:x;z-index:264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6" style="position:absolute;left:0;text-align:left;margin-left:436.25pt;margin-top:3.55pt;width:98pt;height:40.4pt;z-index:60;mso-position-horizontal-relative:text;mso-position-vertical-relative:text" o:allowincell="f" filled="f" stroked="f" strokeweight="0">
                  <v:textbox style="mso-next-textbox:#_x0000_s3976" inset="0,0,0,0">
                    <w:txbxContent>
                      <w:p w:rsidR="0043063F" w:rsidRPr="00E7461D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Yule – Winter Solstice </w:t>
                        </w:r>
                      </w:p>
                      <w:p w:rsidR="00760877" w:rsidRPr="00E746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(Wicca/Pagan)</w:t>
                        </w: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P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4" style="position:absolute;left:0;text-align:left;margin-left:224.55pt;margin-top:3.55pt;width:98pt;height:40.4pt;z-index:58;mso-position-horizontal-relative:text;mso-position-vertical-relative:text" o:allowincell="f" filled="f" stroked="f" strokeweight="0">
                  <v:textbox style="mso-next-textbox:#_x0000_s3974" inset="0,0,0,0">
                    <w:txbxContent>
                      <w:p w:rsidR="00B535C4" w:rsidRDefault="00B535C4" w:rsidP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76087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760877" w:rsidRPr="00760877" w:rsidRDefault="000D51F8" w:rsidP="00760877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CHRISTMAS CHEER</w:t>
                        </w: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P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3" style="position:absolute;left:0;text-align:left;margin-left:118.55pt;margin-top:3.55pt;width:98pt;height:40.4pt;z-index:57;mso-position-horizontal-relative:text;mso-position-vertical-relative:text" o:allowincell="f" filled="f" stroked="f" strokeweight="0">
                  <v:textbox style="mso-next-textbox:#_x0000_s3973" inset="0,0,0,0">
                    <w:txbxContent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535C4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P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2" style="position:absolute;left:0;text-align:left;margin-left:12.85pt;margin-top:3.55pt;width:98pt;height:40.4pt;z-index:56;mso-position-horizontal-relative:text;mso-position-vertical-relative:text" o:allowincell="f" filled="f" stroked="f" strokeweight="0">
                  <v:textbox style="mso-next-textbox:#_x0000_s3972" inset="0,0,0,0">
                    <w:txbxContent>
                      <w:p w:rsidR="0043063F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64713" w:rsidRPr="00464713" w:rsidRDefault="0046471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5" style="position:absolute;left:0;text-align:left;margin-left:330.25pt;margin-top:3.55pt;width:98pt;height:40.4pt;z-index:59;mso-position-horizontal-relative:text;mso-position-vertical-relative:text" o:allowincell="f" filled="f" stroked="f" strokeweight="0">
                  <v:textbox style="mso-next-textbox:#_x0000_s397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60877" w:rsidRPr="00760877" w:rsidRDefault="0076087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76087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1" type="#_x0000_t32" style="position:absolute;left:0;text-align:left;margin-left:83.9pt;margin-top:24.5pt;width:138.5pt;height:0;z-index:263;mso-position-horizontal-relative:text;mso-position-vertical-relative:text" o:connectortype="straight" strokeweight="0">
                  <v:stroke endarrow="block"/>
                </v:shape>
              </w:pict>
            </w:r>
            <w:r w:rsidR="003B53E4"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7D0B08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lang w:val="en-CA" w:eastAsia="en-CA"/>
              </w:rPr>
              <w:pict>
                <v:shape id="_x0000_s4494" type="#_x0000_t32" style="position:absolute;left:0;text-align:left;margin-left:86.6pt;margin-top:31.75pt;width:133.5pt;height:0;flip:x;z-index:266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81" style="position:absolute;left:0;text-align:left;margin-left:436.25pt;margin-top:3.7pt;width:98pt;height:40.4pt;z-index:65;mso-position-horizontal-relative:text;mso-position-vertical-relative:text" o:allowincell="f" filled="f" stroked="f" strokeweight="0">
                  <v:textbox style="mso-next-textbox:#_x0000_s398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9" style="position:absolute;left:0;text-align:left;margin-left:224.55pt;margin-top:3.7pt;width:98pt;height:40.4pt;z-index:63;mso-position-horizontal-relative:text;mso-position-vertical-relative:text" o:allowincell="f" filled="f" stroked="f" strokeweight="0">
                  <v:textbox style="mso-next-textbox:#_x0000_s397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D0B08" w:rsidRDefault="007D0B0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7461D" w:rsidRDefault="00E7461D" w:rsidP="007D0B08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</w:p>
                      <w:p w:rsidR="007D0B08" w:rsidRPr="007D0B08" w:rsidRDefault="000D51F8" w:rsidP="007D0B08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WINTER BREAK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8" style="position:absolute;left:0;text-align:left;margin-left:118.55pt;margin-top:3.7pt;width:98pt;height:40.4pt;z-index:62;mso-position-horizontal-relative:text;mso-position-vertical-relative:text" o:allowincell="f" filled="f" stroked="f" strokeweight="0">
                  <v:textbox style="mso-next-textbox:#_x0000_s3978" inset="0,0,0,0">
                    <w:txbxContent>
                      <w:p w:rsidR="0043063F" w:rsidRDefault="001905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Boxing Day</w:t>
                        </w:r>
                      </w:p>
                      <w:p w:rsidR="0019051D" w:rsidRDefault="001905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Kwanzaa (African Canadian &amp;</w:t>
                        </w:r>
                      </w:p>
                      <w:p w:rsidR="0019051D" w:rsidRPr="0019051D" w:rsidRDefault="00E7461D" w:rsidP="00720022">
                        <w:pPr>
                          <w:tabs>
                            <w:tab w:val="left" w:pos="9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</w:r>
                        <w:r w:rsidR="0019051D">
                          <w:rPr>
                            <w:i/>
                            <w:sz w:val="14"/>
                            <w:lang w:val="en-CA"/>
                          </w:rPr>
                          <w:t>American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Celebration) to Jan 1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77" style="position:absolute;left:0;text-align:left;margin-left:12.85pt;margin-top:3.7pt;width:98pt;height:40.4pt;z-index:61;mso-position-horizontal-relative:text;mso-position-vertical-relative:text" o:allowincell="f" filled="f" stroked="f" strokeweight="0">
                  <v:textbox style="mso-next-textbox:#_x0000_s3977" inset="0,0,0,0">
                    <w:txbxContent>
                      <w:p w:rsidR="0043063F" w:rsidRDefault="001905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Christmas Day</w:t>
                        </w:r>
                        <w:r w:rsidR="00E7461D">
                          <w:rPr>
                            <w:i/>
                            <w:sz w:val="14"/>
                            <w:lang w:val="en-CA"/>
                          </w:rPr>
                          <w:t xml:space="preserve"> (Christianity</w:t>
                        </w:r>
                      </w:p>
                      <w:p w:rsidR="00E7461D" w:rsidRPr="001905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&amp; Public Holiday)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</w:rPr>
              <w:pict>
                <v:rect id="_x0000_s3980" style="position:absolute;left:0;text-align:left;margin-left:330.25pt;margin-top:3.7pt;width:98pt;height:40.4pt;z-index:64;mso-position-horizontal-relative:text;mso-position-vertical-relative:text" o:allowincell="f" filled="f" stroked="f" strokeweight="0">
                  <v:textbox style="mso-next-textbox:#_x0000_s398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7D0B08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3" type="#_x0000_t32" style="position:absolute;left:0;text-align:left;margin-left:83.9pt;margin-top:31.25pt;width:138.5pt;height:0;z-index:265;mso-position-horizontal-relative:text;mso-position-vertical-relative:text" o:connectortype="straight" strokeweight="0">
                  <v:stroke endarrow="block"/>
                </v:shape>
              </w:pict>
            </w:r>
            <w:r w:rsidR="003B53E4"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</w:tr>
    </w:tbl>
    <w:p w:rsidR="00E7461D" w:rsidRDefault="00E7461D">
      <w:pPr>
        <w:rPr>
          <w:i/>
          <w:sz w:val="14"/>
          <w:szCs w:val="14"/>
        </w:rPr>
      </w:pPr>
      <w:r>
        <w:rPr>
          <w:i/>
          <w:sz w:val="14"/>
          <w:szCs w:val="14"/>
        </w:rPr>
        <w:t>Dec 12-20 – Hanukkah (Judaism)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</w:p>
    <w:p w:rsidR="00AC3EF5" w:rsidRPr="00E7461D" w:rsidRDefault="00E7461D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Dec 13 – Birthday of Imam </w:t>
      </w:r>
      <w:proofErr w:type="spellStart"/>
      <w:r>
        <w:rPr>
          <w:i/>
          <w:sz w:val="14"/>
          <w:szCs w:val="14"/>
        </w:rPr>
        <w:t>Agakhan</w:t>
      </w:r>
      <w:proofErr w:type="spellEnd"/>
      <w:r>
        <w:rPr>
          <w:i/>
          <w:sz w:val="14"/>
          <w:szCs w:val="14"/>
        </w:rPr>
        <w:t xml:space="preserve"> (Islam)</w:t>
      </w: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2944" style="position:absolute;margin-left:0;margin-top:0;width:549pt;height:27pt;z-index:5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January 2018</w:t>
                  </w:r>
                  <w:r>
                    <w:rPr>
                      <w:sz w:val="36"/>
                    </w:rPr>
                    <w:tab/>
                  </w:r>
                  <w:r w:rsidR="00E7461D">
                    <w:rPr>
                      <w:sz w:val="36"/>
                    </w:rPr>
                    <w:t xml:space="preserve">   </w:t>
                  </w:r>
                  <w:r w:rsidR="00E7461D">
                    <w:rPr>
                      <w:sz w:val="24"/>
                      <w:szCs w:val="24"/>
                    </w:rPr>
                    <w:t>TAWOM Theme - Honesty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11132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6" type="#_x0000_t32" style="position:absolute;left:0;text-align:left;margin-left:84.1pt;margin-top:24.25pt;width:139.5pt;height:0;flip:x;z-index:268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28" style="position:absolute;left:0;text-align:left;margin-left:435.9pt;margin-top:3.7pt;width:98pt;height:40.4pt;z-index:155;mso-position-horizontal-relative:text;mso-position-vertical-relative:text" o:allowincell="f" filled="f" stroked="f" strokeweight="0">
                  <o:lock v:ext="edit" aspectratio="t"/>
                  <v:textbox style="mso-next-textbox:#_x0000_s4328" inset="0,0,0,0">
                    <w:txbxContent>
                      <w:p w:rsidR="0043063F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Birthday of Guru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Gobind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Singh</w:t>
                        </w:r>
                      </w:p>
                      <w:p w:rsidR="00E746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(Sikhism)</w:t>
                        </w:r>
                      </w:p>
                      <w:p w:rsidR="00017D39" w:rsidRDefault="00017D39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</w:p>
                      <w:p w:rsidR="00017D39" w:rsidRPr="00E7461D" w:rsidRDefault="00017D39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Twelfth Night (Christianity)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27" style="position:absolute;left:0;text-align:left;margin-left:330.3pt;margin-top:3.7pt;width:98pt;height:40.4pt;z-index:154;mso-position-horizontal-relative:text;mso-position-vertical-relative:text" o:allowincell="f" filled="f" stroked="f" strokeweight="0">
                  <o:lock v:ext="edit" aspectratio="t"/>
                  <v:textbox style="mso-next-textbox:#_x0000_s4327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26" style="position:absolute;left:0;text-align:left;margin-left:224.1pt;margin-top:3.7pt;width:98pt;height:40.4pt;z-index:153;mso-position-horizontal-relative:text;mso-position-vertical-relative:text" o:allowincell="f" filled="f" stroked="f" strokeweight="0">
                  <o:lock v:ext="edit" aspectratio="t"/>
                  <v:textbox style="mso-next-textbox:#_x0000_s432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111326" w:rsidRDefault="0011132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111326" w:rsidRPr="00111326" w:rsidRDefault="000D51F8" w:rsidP="0011132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WINTER BREAK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25" style="position:absolute;left:0;text-align:left;margin-left:119.1pt;margin-top:3.7pt;width:98pt;height:40.4pt;z-index:152;mso-position-horizontal-relative:text;mso-position-vertical-relative:text" o:allowincell="f" filled="f" stroked="f" strokeweight="0">
                  <o:lock v:ext="edit" aspectratio="t"/>
                  <v:textbox style="mso-next-textbox:#_x0000_s4325" inset="0,0,0,0">
                    <w:txbxContent>
                      <w:p w:rsidR="0043063F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Megergan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(1</w:t>
                        </w:r>
                        <w:r w:rsidRPr="00E7461D">
                          <w:rPr>
                            <w:i/>
                            <w:sz w:val="14"/>
                            <w:vertAlign w:val="superscript"/>
                            <w:lang w:val="en-CA"/>
                          </w:rPr>
                          <w:t>st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Full Moon) </w:t>
                        </w:r>
                      </w:p>
                      <w:p w:rsidR="00E7461D" w:rsidRPr="00E746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(Zoroastrian)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24" style="position:absolute;left:0;text-align:left;margin-left:12.9pt;margin-top:3.7pt;width:98pt;height:40.4pt;z-index:151;mso-position-horizontal-relative:text;mso-position-vertical-relative:text" o:allowincell="f" filled="f" stroked="f" strokeweight="0">
                  <o:lock v:ext="edit" aspectratio="t"/>
                  <v:textbox style="mso-next-textbox:#_x0000_s4324" inset="0,0,0,0">
                    <w:txbxContent>
                      <w:p w:rsidR="0043063F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New Year’s Day</w:t>
                        </w:r>
                      </w:p>
                      <w:p w:rsidR="00E7461D" w:rsidRDefault="00E7461D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Gantan-sai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New Year (Buddhism/</w:t>
                        </w:r>
                      </w:p>
                      <w:p w:rsidR="00E7461D" w:rsidRPr="00E7461D" w:rsidRDefault="00E7461D" w:rsidP="00E7461D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Shinto)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11132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5" type="#_x0000_t32" style="position:absolute;left:0;text-align:left;margin-left:74.4pt;margin-top:24.25pt;width:145.5pt;height:0;z-index:267;mso-position-horizontal-relative:text;mso-position-vertical-relative:text" o:connectortype="straight" strokeweight="0">
                  <v:stroke endarrow="block"/>
                </v:shape>
              </w:pict>
            </w:r>
            <w:r w:rsidR="003B53E4"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91" style="position:absolute;left:0;text-align:left;margin-left:435.95pt;margin-top:3.3pt;width:98pt;height:40.4pt;z-index:70;mso-position-horizontal-relative:text;mso-position-vertical-relative:text" o:allowincell="f" filled="f" stroked="f" strokeweight="0">
                  <v:textbox style="mso-next-textbox:#_x0000_s399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0" style="position:absolute;left:0;text-align:left;margin-left:329.95pt;margin-top:3.3pt;width:98pt;height:40.4pt;z-index:69;mso-position-horizontal-relative:text;mso-position-vertical-relative:text" o:allowincell="f" filled="f" stroked="f" strokeweight="0">
                  <v:textbox style="mso-next-textbox:#_x0000_s399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89" style="position:absolute;left:0;text-align:left;margin-left:224.25pt;margin-top:3.3pt;width:98pt;height:40.4pt;z-index:68;mso-position-horizontal-relative:text;mso-position-vertical-relative:text" o:allowincell="f" filled="f" stroked="f" strokeweight="0">
                  <v:textbox style="mso-next-textbox:#_x0000_s3989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88" style="position:absolute;left:0;text-align:left;margin-left:118.25pt;margin-top:3.3pt;width:98pt;height:40.4pt;z-index:67;mso-position-horizontal-relative:text;mso-position-vertical-relative:text" o:allowincell="f" filled="f" stroked="f" strokeweight="0">
                  <v:textbox style="mso-next-textbox:#_x0000_s398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87" style="position:absolute;left:0;text-align:left;margin-left:12.55pt;margin-top:3.3pt;width:98pt;height:40.4pt;z-index:66;mso-position-horizontal-relative:text;mso-position-vertical-relative:text" o:allowincell="f" filled="f" stroked="f" strokeweight="0">
                  <v:textbox style="mso-next-textbox:#_x0000_s398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3996" style="position:absolute;left:0;text-align:left;margin-left:435.95pt;margin-top:3.7pt;width:98pt;height:40.4pt;z-index:75;mso-position-horizontal-relative:text;mso-position-vertical-relative:text" o:allowincell="f" filled="f" stroked="f" strokeweight="0">
                  <v:textbox style="mso-next-textbox:#_x0000_s399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5" style="position:absolute;left:0;text-align:left;margin-left:329.95pt;margin-top:3.7pt;width:98pt;height:40.4pt;z-index:74;mso-position-horizontal-relative:text;mso-position-vertical-relative:text" o:allowincell="f" filled="f" stroked="f" strokeweight="0">
                  <v:textbox style="mso-next-textbox:#_x0000_s399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4" style="position:absolute;left:0;text-align:left;margin-left:224.25pt;margin-top:3.7pt;width:98pt;height:40.4pt;z-index:73;mso-position-horizontal-relative:text;mso-position-vertical-relative:text" o:allowincell="f" filled="f" stroked="f" strokeweight="0">
                  <v:textbox style="mso-next-textbox:#_x0000_s3994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Math EQAO</w:t>
                        </w:r>
                      </w:p>
                      <w:p w:rsidR="00353A50" w:rsidRDefault="00353A50" w:rsidP="00353A50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Gr. 8 Parents &amp; Student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Information Night</w:t>
                        </w:r>
                      </w:p>
                      <w:p w:rsidR="00353A50" w:rsidRDefault="00D03DC5" w:rsidP="00353A50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Ontario University Application</w:t>
                        </w:r>
                      </w:p>
                      <w:p w:rsidR="00353A50" w:rsidRPr="00353A50" w:rsidRDefault="00353A50" w:rsidP="00353A50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  <w:r w:rsidR="00D03DC5">
                          <w:rPr>
                            <w:sz w:val="14"/>
                            <w:lang w:val="en-CA"/>
                          </w:rPr>
                          <w:tab/>
                          <w:t>Deadline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3" style="position:absolute;left:0;text-align:left;margin-left:118.25pt;margin-top:3.7pt;width:98pt;height:40.4pt;z-index:72;mso-position-horizontal-relative:text;mso-position-vertical-relative:text" o:allowincell="f" filled="f" stroked="f" strokeweight="0">
                  <v:textbox style="mso-next-textbox:#_x0000_s3993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Math EQAO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2" style="position:absolute;left:0;text-align:left;margin-left:12.55pt;margin-top:3.7pt;width:98pt;height:40.4pt;z-index:71;mso-position-horizontal-relative:text;mso-position-vertical-relative:text" o:allowincell="f" filled="f" stroked="f" strokeweight="0">
                  <v:textbox style="mso-next-textbox:#_x0000_s399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01" style="position:absolute;left:0;text-align:left;margin-left:435.95pt;margin-top:3.55pt;width:98pt;height:40.4pt;z-index:80;mso-position-horizontal-relative:text;mso-position-vertical-relative:text" o:allowincell="f" filled="f" stroked="f" strokeweight="0">
                  <v:textbox style="mso-next-textbox:#_x0000_s400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00" style="position:absolute;left:0;text-align:left;margin-left:329.95pt;margin-top:3.55pt;width:98pt;height:40.4pt;z-index:79;mso-position-horizontal-relative:text;mso-position-vertical-relative:text" o:allowincell="f" filled="f" stroked="f" strokeweight="0">
                  <v:textbox style="mso-next-textbox:#_x0000_s400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9" style="position:absolute;left:0;text-align:left;margin-left:224.25pt;margin-top:3.55pt;width:98pt;height:40.4pt;z-index:78;mso-position-horizontal-relative:text;mso-position-vertical-relative:text" o:allowincell="f" filled="f" stroked="f" strokeweight="0">
                  <v:textbox style="mso-next-textbox:#_x0000_s399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 w:rsidRPr="00353A50"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8" style="position:absolute;left:0;text-align:left;margin-left:118.25pt;margin-top:3.55pt;width:98pt;height:40.4pt;z-index:77;mso-position-horizontal-relative:text;mso-position-vertical-relative:text" o:allowincell="f" filled="f" stroked="f" strokeweight="0">
                  <v:textbox style="mso-next-textbox:#_x0000_s399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3997" style="position:absolute;left:0;text-align:left;margin-left:12.55pt;margin-top:3.55pt;width:98pt;height:40.4pt;z-index:76;mso-position-horizontal-relative:text;mso-position-vertical-relative:text" o:allowincell="f" filled="f" stroked="f" strokeweight="0">
                  <v:textbox style="mso-next-textbox:#_x0000_s3997" inset="0,0,0,0">
                    <w:txbxContent>
                      <w:p w:rsidR="00017D39" w:rsidRPr="00017D39" w:rsidRDefault="00017D3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Vasant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Panchami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(Hinduism)</w:t>
                        </w:r>
                      </w:p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22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06" style="position:absolute;left:0;text-align:left;margin-left:435.95pt;margin-top:3.7pt;width:98pt;height:40.4pt;z-index:85;mso-position-horizontal-relative:text;mso-position-vertical-relative:text" o:allowincell="f" filled="f" stroked="f" strokeweight="0">
                  <v:textbox style="mso-next-textbox:#_x0000_s4006" inset="0,0,0,0">
                    <w:txbxContent>
                      <w:p w:rsidR="00763641" w:rsidRDefault="0076364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763641" w:rsidRDefault="0076364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763641" w:rsidRDefault="0076364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763641" w:rsidRDefault="0076364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43063F" w:rsidRDefault="00763641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PLT – Professional Learning Time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05" style="position:absolute;left:0;text-align:left;margin-left:329.95pt;margin-top:3.7pt;width:98pt;height:40.4pt;z-index:84;mso-position-horizontal-relative:text;mso-position-vertical-relative:text" o:allowincell="f" filled="f" stroked="f" strokeweight="0">
                  <v:textbox style="mso-next-textbox:#_x0000_s4005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04" style="position:absolute;left:0;text-align:left;margin-left:224.25pt;margin-top:3.7pt;width:98pt;height:40.4pt;z-index:83;mso-position-horizontal-relative:text;mso-position-vertical-relative:text" o:allowincell="f" filled="f" stroked="f" strokeweight="0">
                  <v:textbox style="mso-next-textbox:#_x0000_s4004" inset="0,0,0,0">
                    <w:txbxContent>
                      <w:p w:rsidR="00017D39" w:rsidRPr="00017D39" w:rsidRDefault="00017D39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Maghi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(Sikhism)</w:t>
                        </w:r>
                      </w:p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BA5FDD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Exam Return Day</w:t>
                        </w: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03" style="position:absolute;left:0;text-align:left;margin-left:118.25pt;margin-top:3.7pt;width:98pt;height:40.4pt;z-index:82;mso-position-horizontal-relative:text;mso-position-vertical-relative:text" o:allowincell="f" filled="f" stroked="f" strokeweight="0">
                  <v:textbox style="mso-next-textbox:#_x0000_s400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02" style="position:absolute;left:0;text-align:left;margin-left:12.55pt;margin-top:3.7pt;width:98pt;height:40.4pt;z-index:81;mso-position-horizontal-relative:text;mso-position-vertical-relative:text" o:allowincell="f" filled="f" stroked="f" strokeweight="0">
                  <v:textbox style="mso-next-textbox:#_x0000_s400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29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AC3EF5" w:rsidRDefault="00E7461D">
      <w:pPr>
        <w:rPr>
          <w:sz w:val="14"/>
          <w:szCs w:val="14"/>
        </w:rPr>
      </w:pPr>
      <w:r>
        <w:rPr>
          <w:i/>
          <w:sz w:val="14"/>
          <w:szCs w:val="14"/>
        </w:rPr>
        <w:t>Jan 2-4 – Mahayana New Year (Buddhism)</w:t>
      </w:r>
      <w:r w:rsidR="00017D39">
        <w:rPr>
          <w:i/>
          <w:sz w:val="14"/>
          <w:szCs w:val="14"/>
        </w:rPr>
        <w:tab/>
      </w:r>
      <w:r w:rsidR="00017D39">
        <w:rPr>
          <w:i/>
          <w:sz w:val="14"/>
          <w:szCs w:val="14"/>
        </w:rPr>
        <w:tab/>
      </w:r>
      <w:r w:rsidR="00017D39">
        <w:rPr>
          <w:i/>
          <w:sz w:val="14"/>
          <w:szCs w:val="14"/>
        </w:rPr>
        <w:tab/>
        <w:t>Jan 6 – Feast of the Epiphany/</w:t>
      </w:r>
      <w:proofErr w:type="spellStart"/>
      <w:r w:rsidR="00017D39">
        <w:rPr>
          <w:i/>
          <w:sz w:val="14"/>
          <w:szCs w:val="14"/>
        </w:rPr>
        <w:t>Dia</w:t>
      </w:r>
      <w:proofErr w:type="spellEnd"/>
      <w:r w:rsidR="00017D39">
        <w:rPr>
          <w:i/>
          <w:sz w:val="14"/>
          <w:szCs w:val="14"/>
        </w:rPr>
        <w:t xml:space="preserve"> de los Reyes (Christianity Eastern Orthodox &amp; Western)</w:t>
      </w:r>
      <w:r w:rsidR="00017D39">
        <w:rPr>
          <w:i/>
          <w:sz w:val="14"/>
          <w:szCs w:val="14"/>
        </w:rPr>
        <w:tab/>
      </w:r>
    </w:p>
    <w:p w:rsidR="00017D39" w:rsidRDefault="00017D39">
      <w:pPr>
        <w:rPr>
          <w:i/>
          <w:sz w:val="14"/>
          <w:szCs w:val="14"/>
        </w:rPr>
      </w:pPr>
      <w:r>
        <w:rPr>
          <w:i/>
          <w:sz w:val="14"/>
          <w:szCs w:val="14"/>
        </w:rPr>
        <w:t>Jan 7 – Feast of the Nativity (Christmas-Julian Calendar) (Christianity Eastern Orthodox), Ethiopian Orthodox Christmas (Rastafarian)</w:t>
      </w:r>
    </w:p>
    <w:p w:rsidR="00017D39" w:rsidRDefault="00017D39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Jan 13 – Punjabi </w:t>
      </w:r>
      <w:proofErr w:type="spellStart"/>
      <w:r>
        <w:rPr>
          <w:i/>
          <w:sz w:val="14"/>
          <w:szCs w:val="14"/>
        </w:rPr>
        <w:t>Lohri</w:t>
      </w:r>
      <w:proofErr w:type="spellEnd"/>
      <w:r>
        <w:rPr>
          <w:i/>
          <w:sz w:val="14"/>
          <w:szCs w:val="14"/>
        </w:rPr>
        <w:t xml:space="preserve"> (Hinduism (Punjabi))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 xml:space="preserve">Jan 14 – </w:t>
      </w:r>
      <w:proofErr w:type="spellStart"/>
      <w:r>
        <w:rPr>
          <w:i/>
          <w:sz w:val="14"/>
          <w:szCs w:val="14"/>
        </w:rPr>
        <w:t>Makara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Sankranti</w:t>
      </w:r>
      <w:proofErr w:type="spellEnd"/>
      <w:r>
        <w:rPr>
          <w:i/>
          <w:sz w:val="14"/>
          <w:szCs w:val="14"/>
        </w:rPr>
        <w:t xml:space="preserve"> (Hinduism), New Year (Julian Calendar) (Christianity Eastern Orthodox)</w:t>
      </w:r>
    </w:p>
    <w:p w:rsidR="00017D39" w:rsidRPr="00017D39" w:rsidRDefault="00017D39">
      <w:pPr>
        <w:rPr>
          <w:i/>
          <w:sz w:val="14"/>
          <w:szCs w:val="14"/>
        </w:rPr>
      </w:pPr>
      <w:r>
        <w:rPr>
          <w:i/>
          <w:sz w:val="14"/>
          <w:szCs w:val="14"/>
        </w:rPr>
        <w:t>Jan 27 – St. Sava Devine Service (Christianity Serbian Orthodox)</w:t>
      </w:r>
      <w:r>
        <w:rPr>
          <w:i/>
          <w:sz w:val="14"/>
          <w:szCs w:val="14"/>
        </w:rPr>
        <w:tab/>
        <w:t>Jan 27-Feb 2 – Chinese Spring Festival/New Year (Buddhism)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2970" style="position:absolute;margin-left:0;margin-top:0;width:549pt;height:27pt;z-index:6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February 2018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6A6B62">
                    <w:rPr>
                      <w:sz w:val="24"/>
                      <w:szCs w:val="24"/>
                    </w:rPr>
                    <w:t>TAWOM Theme - Citizenship</w:t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33" style="position:absolute;left:0;text-align:left;margin-left:435.9pt;margin-top:3.7pt;width:98pt;height:40.4pt;z-index:160;mso-position-horizontal-relative:text;mso-position-vertical-relative:text" o:allowincell="f" filled="f" stroked="f" strokeweight="0">
                  <o:lock v:ext="edit" aspectratio="t"/>
                  <v:textbox style="mso-next-textbox:#_x0000_s4333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506261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32" style="position:absolute;left:0;text-align:left;margin-left:330.3pt;margin-top:3.7pt;width:98pt;height:40.4pt;z-index:159;mso-position-horizontal-relative:text;mso-position-vertical-relative:text" o:allowincell="f" filled="f" stroked="f" strokeweight="0">
                  <o:lock v:ext="edit" aspectratio="t"/>
                  <v:textbox style="mso-next-textbox:#_x0000_s4332" inset="0,0,0,0">
                    <w:txbxContent>
                      <w:p w:rsidR="0043063F" w:rsidRPr="007C404C" w:rsidRDefault="00353A50">
                        <w:pPr>
                          <w:rPr>
                            <w:b/>
                            <w:sz w:val="14"/>
                            <w:lang w:val="en-CA"/>
                          </w:rPr>
                        </w:pPr>
                        <w:r w:rsidRPr="007C404C">
                          <w:rPr>
                            <w:b/>
                            <w:sz w:val="14"/>
                            <w:lang w:val="en-CA"/>
                          </w:rPr>
                          <w:t>Semester change</w:t>
                        </w:r>
                      </w:p>
                      <w:p w:rsidR="00353A50" w:rsidRDefault="00D03DC5" w:rsidP="00D03DC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Ontario College Application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Deadline</w:t>
                        </w:r>
                      </w:p>
                      <w:p w:rsidR="00353A50" w:rsidRPr="00353A50" w:rsidRDefault="00247888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31" style="position:absolute;left:0;text-align:left;margin-left:224.1pt;margin-top:3.7pt;width:98pt;height:40.4pt;z-index:158;mso-position-horizontal-relative:text;mso-position-vertical-relative:text" o:allowincell="f" filled="f" stroked="f" strokeweight="0">
                  <o:lock v:ext="edit" aspectratio="t"/>
                  <v:textbox style="mso-next-textbox:#_x0000_s433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30" style="position:absolute;left:0;text-align:left;margin-left:118.5pt;margin-top:3.7pt;width:98pt;height:40.4pt;z-index:157;mso-position-horizontal-relative:text;mso-position-vertical-relative:text" o:allowincell="f" filled="f" stroked="f" strokeweight="0">
                  <o:lock v:ext="edit" aspectratio="t"/>
                  <v:textbox style="mso-next-textbox:#_x0000_s433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29" style="position:absolute;left:0;text-align:left;margin-left:12.3pt;margin-top:3.7pt;width:98pt;height:40.4pt;z-index:156;mso-position-horizontal-relative:text;mso-position-vertical-relative:text" o:allowincell="f" filled="f" stroked="f" strokeweight="0">
                  <o:lock v:ext="edit" aspectratio="t"/>
                  <v:textbox style="mso-next-textbox:#_x0000_s4329" inset="0,0,0,0">
                    <w:txbxContent>
                      <w:p w:rsidR="0043063F" w:rsidRDefault="0095163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African Heritage Month</w:t>
                        </w:r>
                      </w:p>
                      <w:p w:rsidR="00951639" w:rsidRPr="00951639" w:rsidRDefault="0095163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Chinese Heritage Month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16" style="position:absolute;left:0;text-align:left;margin-left:435.95pt;margin-top:3.3pt;width:98pt;height:40.4pt;z-index:90;mso-position-horizontal-relative:text;mso-position-vertical-relative:text" o:allowincell="f" filled="f" stroked="f" strokeweight="0">
                  <v:textbox style="mso-next-textbox:#_x0000_s4016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12:30-2:00 pm Language Fest</w:t>
                        </w:r>
                      </w:p>
                      <w:p w:rsidR="00353A50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Final Report Cards</w:t>
                        </w:r>
                        <w:r w:rsidR="00506261">
                          <w:rPr>
                            <w:sz w:val="14"/>
                            <w:lang w:val="en-CA"/>
                          </w:rPr>
                          <w:t xml:space="preserve"> Distributed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5" style="position:absolute;left:0;text-align:left;margin-left:329.95pt;margin-top:3.3pt;width:98pt;height:40.4pt;z-index:89;mso-position-horizontal-relative:text;mso-position-vertical-relative:text" o:allowincell="f" filled="f" stroked="f" strokeweight="0">
                  <v:textbox style="mso-next-textbox:#_x0000_s401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4" style="position:absolute;left:0;text-align:left;margin-left:224.25pt;margin-top:3.3pt;width:98pt;height:40.4pt;z-index:88;mso-position-horizontal-relative:text;mso-position-vertical-relative:text" o:allowincell="f" filled="f" stroked="f" strokeweight="0">
                  <v:textbox style="mso-next-textbox:#_x0000_s4014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353A50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3" style="position:absolute;left:0;text-align:left;margin-left:118.25pt;margin-top:3.3pt;width:98pt;height:40.4pt;z-index:87;mso-position-horizontal-relative:text;mso-position-vertical-relative:text" o:allowincell="f" filled="f" stroked="f" strokeweight="0">
                  <v:textbox style="mso-next-textbox:#_x0000_s401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2" style="position:absolute;left:0;text-align:left;margin-left:12.55pt;margin-top:3.3pt;width:98pt;height:40.4pt;z-index:86;mso-position-horizontal-relative:text;mso-position-vertical-relative:text" o:allowincell="f" filled="f" stroked="f" strokeweight="0">
                  <v:textbox style="mso-next-textbox:#_x0000_s4012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OUAC &amp; OCAS Transmission</w:t>
                        </w:r>
                      </w:p>
                      <w:p w:rsidR="00353A50" w:rsidRDefault="00353A50" w:rsidP="00353A50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(2)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Photos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21" style="position:absolute;left:0;text-align:left;margin-left:435.95pt;margin-top:3.7pt;width:98pt;height:40.4pt;z-index:95;mso-position-horizontal-relative:text;mso-position-vertical-relative:text" o:allowincell="f" filled="f" stroked="f" strokeweight="0">
                  <v:textbox style="mso-next-textbox:#_x0000_s4021" inset="0,0,0,0">
                    <w:txbxContent>
                      <w:p w:rsidR="0043063F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Losar New Year (Buddhism/</w:t>
                        </w:r>
                      </w:p>
                      <w:p w:rsidR="00353A50" w:rsidRPr="006A6B62" w:rsidRDefault="006A6B62" w:rsidP="006A6B62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Tibetan)</w:t>
                        </w: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0" style="position:absolute;left:0;text-align:left;margin-left:329.95pt;margin-top:3.7pt;width:98pt;height:40.4pt;z-index:94;mso-position-horizontal-relative:text;mso-position-vertical-relative:text" o:allowincell="f" filled="f" stroked="f" strokeweight="0">
                  <v:textbox style="mso-next-textbox:#_x0000_s4020" inset="0,0,0,0">
                    <w:txbxContent>
                      <w:p w:rsidR="0043063F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6:30 pm SAC Semi Formal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9" style="position:absolute;left:0;text-align:left;margin-left:224.25pt;margin-top:3.7pt;width:98pt;height:40.4pt;z-index:93;mso-position-horizontal-relative:text;mso-position-vertical-relative:text" o:allowincell="f" filled="f" stroked="f" strokeweight="0">
                  <v:textbox style="mso-next-textbox:#_x0000_s4019" inset="0,0,0,0">
                    <w:txbxContent>
                      <w:p w:rsidR="0043063F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Ash Wednesday (Christianity)</w:t>
                        </w:r>
                      </w:p>
                      <w:p w:rsidR="00353A50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Maha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Shivaratri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(Hinduism)</w:t>
                        </w: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8" style="position:absolute;left:0;text-align:left;margin-left:118.25pt;margin-top:3.7pt;width:98pt;height:40.4pt;z-index:92;mso-position-horizontal-relative:text;mso-position-vertical-relative:text" o:allowincell="f" filled="f" stroked="f" strokeweight="0">
                  <v:textbox style="mso-next-textbox:#_x0000_s401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17" style="position:absolute;left:0;text-align:left;margin-left:12.55pt;margin-top:3.7pt;width:98pt;height:40.4pt;z-index:91;mso-position-horizontal-relative:text;mso-position-vertical-relative:text" o:allowincell="f" filled="f" stroked="f" strokeweight="0">
                  <v:textbox style="mso-next-textbox:#_x0000_s401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3B53E4"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3B53E4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16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26" style="position:absolute;left:0;text-align:left;margin-left:435.95pt;margin-top:3.55pt;width:98pt;height:40.4pt;z-index:100;mso-position-horizontal-relative:text;mso-position-vertical-relative:text" o:allowincell="f" filled="f" stroked="f" strokeweight="0">
                  <v:textbox style="mso-next-textbox:#_x0000_s402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5" style="position:absolute;left:0;text-align:left;margin-left:329.95pt;margin-top:3.55pt;width:98pt;height:40.4pt;z-index:99;mso-position-horizontal-relative:text;mso-position-vertical-relative:text" o:allowincell="f" filled="f" stroked="f" strokeweight="0">
                  <v:textbox style="mso-next-textbox:#_x0000_s402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4" style="position:absolute;left:0;text-align:left;margin-left:224.25pt;margin-top:3.55pt;width:98pt;height:40.4pt;z-index:98;mso-position-horizontal-relative:text;mso-position-vertical-relative:text" o:allowincell="f" filled="f" stroked="f" strokeweight="0">
                  <v:textbox style="mso-next-textbox:#_x0000_s4024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3" style="position:absolute;left:0;text-align:left;margin-left:118.25pt;margin-top:3.55pt;width:98pt;height:40.4pt;z-index:97;mso-position-horizontal-relative:text;mso-position-vertical-relative:text" o:allowincell="f" filled="f" stroked="f" strokeweight="0">
                  <v:textbox style="mso-next-textbox:#_x0000_s402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2" style="position:absolute;left:0;text-align:left;margin-left:12.55pt;margin-top:3.55pt;width:98pt;height:40.4pt;z-index:96;mso-position-horizontal-relative:text;mso-position-vertical-relative:text" o:allowincell="f" filled="f" stroked="f" strokeweight="0">
                  <v:textbox style="mso-next-textbox:#_x0000_s402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Default="00353A5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53A50" w:rsidRPr="00353A50" w:rsidRDefault="00353A50" w:rsidP="00353A50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FAMILY DAY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23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031" style="position:absolute;left:0;text-align:left;margin-left:435.95pt;margin-top:3.7pt;width:98pt;height:40.4pt;z-index:105;mso-position-horizontal-relative:text;mso-position-vertical-relative:text" o:allowincell="f" filled="f" stroked="f" strokeweight="0">
                  <v:textbox style="mso-next-textbox:#_x0000_s403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30" style="position:absolute;left:0;text-align:left;margin-left:329.95pt;margin-top:3.7pt;width:98pt;height:40.4pt;z-index:104;mso-position-horizontal-relative:text;mso-position-vertical-relative:text" o:allowincell="f" filled="f" stroked="f" strokeweight="0">
                  <v:textbox style="mso-next-textbox:#_x0000_s403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9" style="position:absolute;left:0;text-align:left;margin-left:224.25pt;margin-top:3.7pt;width:98pt;height:40.4pt;z-index:103;mso-position-horizontal-relative:text;mso-position-vertical-relative:text" o:allowincell="f" filled="f" stroked="f" strokeweight="0">
                  <v:textbox style="mso-next-textbox:#_x0000_s4029" inset="0,0,0,0">
                    <w:txbxContent>
                      <w:p w:rsidR="0043063F" w:rsidRDefault="00D03A0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Ski Trip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 w:rsidP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Sears Drama Festival</w:t>
                        </w:r>
                      </w:p>
                      <w:p w:rsidR="00247888" w:rsidRPr="00247888" w:rsidRDefault="00247888" w:rsidP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8" style="position:absolute;left:0;text-align:left;margin-left:118.25pt;margin-top:3.7pt;width:98pt;height:40.4pt;z-index:102;mso-position-horizontal-relative:text;mso-position-vertical-relative:text" o:allowincell="f" filled="f" stroked="f" strokeweight="0">
                  <v:textbox style="mso-next-textbox:#_x0000_s4028" inset="0,0,0,0">
                    <w:txbxContent>
                      <w:p w:rsidR="0043063F" w:rsidRDefault="00D03A0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Ski Trip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Sears Drama Festival</w:t>
                        </w: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027" style="position:absolute;left:0;text-align:left;margin-left:12.55pt;margin-top:3.7pt;width:98pt;height:40.4pt;z-index:101;mso-position-horizontal-relative:text;mso-position-vertical-relative:text" o:allowincell="f" filled="f" stroked="f" strokeweight="0">
                  <v:textbox style="mso-next-textbox:#_x0000_s4027" inset="0,0,0,0">
                    <w:txbxContent>
                      <w:p w:rsidR="0043063F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Grad Photo Retakes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Ski Trip 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Sears Drama Festival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6A6B62" w:rsidRDefault="006A6B62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Feb 1 – </w:t>
      </w:r>
      <w:proofErr w:type="spellStart"/>
      <w:r>
        <w:rPr>
          <w:i/>
          <w:sz w:val="14"/>
          <w:szCs w:val="14"/>
        </w:rPr>
        <w:t>Imbolc</w:t>
      </w:r>
      <w:proofErr w:type="spellEnd"/>
      <w:r>
        <w:rPr>
          <w:i/>
          <w:sz w:val="14"/>
          <w:szCs w:val="14"/>
        </w:rPr>
        <w:t xml:space="preserve"> (Wicca/Pagan)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</w:p>
    <w:p w:rsidR="00AC3EF5" w:rsidRPr="006A6B62" w:rsidRDefault="006A6B62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Feb 3 – </w:t>
      </w:r>
      <w:proofErr w:type="spellStart"/>
      <w:r>
        <w:rPr>
          <w:i/>
          <w:sz w:val="14"/>
          <w:szCs w:val="14"/>
        </w:rPr>
        <w:t>Setsubun-sai</w:t>
      </w:r>
      <w:proofErr w:type="spellEnd"/>
      <w:r>
        <w:rPr>
          <w:i/>
          <w:sz w:val="14"/>
          <w:szCs w:val="14"/>
        </w:rPr>
        <w:t xml:space="preserve"> (Buddhism/Shinto)</w:t>
      </w: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2996" style="position:absolute;margin-left:0;margin-top:0;width:549pt;height:27pt;z-index:7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March 2018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6A6B62" w:rsidRPr="006A6B62">
                    <w:rPr>
                      <w:sz w:val="24"/>
                      <w:szCs w:val="24"/>
                    </w:rPr>
                    <w:t>TAWOM Theme – Co-operation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68" style="position:absolute;left:0;text-align:left;margin-left:435.9pt;margin-top:3.7pt;width:98pt;height:40.4pt;z-index:165;mso-position-horizontal-relative:text;mso-position-vertical-relative:text" o:allowincell="f" filled="f" stroked="f" strokeweight="0">
                  <o:lock v:ext="edit" aspectratio="t"/>
                  <v:textbox style="mso-next-textbox:#_x0000_s4368" inset="0,0,0,0">
                    <w:txbxContent>
                      <w:p w:rsidR="0043063F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Holi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(Hinduism)</w:t>
                        </w:r>
                      </w:p>
                      <w:p w:rsidR="00247888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 w:rsidRPr="006A6B62">
                          <w:rPr>
                            <w:i/>
                            <w:sz w:val="14"/>
                            <w:lang w:val="en-CA"/>
                          </w:rPr>
                          <w:t>Holla</w:t>
                        </w:r>
                        <w:proofErr w:type="spellEnd"/>
                        <w:r w:rsidRPr="006A6B62"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Pr="006A6B62">
                          <w:rPr>
                            <w:i/>
                            <w:sz w:val="14"/>
                            <w:lang w:val="en-CA"/>
                          </w:rPr>
                          <w:t>Mohalla</w:t>
                        </w:r>
                        <w:proofErr w:type="spellEnd"/>
                        <w:r w:rsidRPr="006A6B62">
                          <w:rPr>
                            <w:i/>
                            <w:sz w:val="14"/>
                            <w:lang w:val="en-CA"/>
                          </w:rPr>
                          <w:t xml:space="preserve"> (Sikhism)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Sears Drama Festival</w:t>
                        </w: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67" style="position:absolute;left:0;text-align:left;margin-left:330.3pt;margin-top:3.7pt;width:98pt;height:40.4pt;z-index:164;mso-position-horizontal-relative:text;mso-position-vertical-relative:text" o:allowincell="f" filled="f" stroked="f" strokeweight="0">
                  <o:lock v:ext="edit" aspectratio="t"/>
                  <v:textbox style="mso-next-textbox:#_x0000_s4367" inset="0,0,0,0">
                    <w:txbxContent>
                      <w:p w:rsidR="0043063F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Purim (Judaism)</w:t>
                        </w: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Sears Drama Festival</w:t>
                        </w:r>
                      </w:p>
                      <w:p w:rsidR="00247888" w:rsidRPr="00247888" w:rsidRDefault="002478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66" style="position:absolute;left:0;text-align:left;margin-left:224.1pt;margin-top:3.7pt;width:98pt;height:40.4pt;z-index:163;mso-position-horizontal-relative:text;mso-position-vertical-relative:text" o:allowincell="f" filled="f" stroked="f" strokeweight="0">
                  <o:lock v:ext="edit" aspectratio="t"/>
                  <v:textbox style="mso-next-textbox:#_x0000_s4366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65" style="position:absolute;left:0;text-align:left;margin-left:118.5pt;margin-top:3.7pt;width:98pt;height:40.4pt;z-index:162;mso-position-horizontal-relative:text;mso-position-vertical-relative:text" o:allowincell="f" filled="f" stroked="f" strokeweight="0">
                  <o:lock v:ext="edit" aspectratio="t"/>
                  <v:textbox style="mso-next-textbox:#_x0000_s4365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64" style="position:absolute;left:0;text-align:left;margin-left:12.3pt;margin-top:3.7pt;width:98pt;height:40.4pt;z-index:161;mso-position-horizontal-relative:text;mso-position-vertical-relative:text" o:allowincell="f" filled="f" stroked="f" strokeweight="0">
                  <o:lock v:ext="edit" aspectratio="t"/>
                  <v:textbox style="mso-next-textbox:#_x0000_s4364" inset="0,0,0,0">
                    <w:txbxContent>
                      <w:p w:rsidR="0043063F" w:rsidRPr="006A6B62" w:rsidRDefault="006A6B62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Greek Heritage Month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73" style="position:absolute;left:0;text-align:left;margin-left:435.95pt;margin-top:3.3pt;width:98pt;height:40.4pt;z-index:170;mso-position-horizontal-relative:text;mso-position-vertical-relative:text" o:allowincell="f" filled="f" stroked="f" strokeweight="0">
                  <v:textbox style="mso-next-textbox:#_x0000_s437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P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72" style="position:absolute;left:0;text-align:left;margin-left:329.95pt;margin-top:3.3pt;width:98pt;height:40.4pt;z-index:169;mso-position-horizontal-relative:text;mso-position-vertical-relative:text" o:allowincell="f" filled="f" stroked="f" strokeweight="0">
                  <v:textbox style="mso-next-textbox:#_x0000_s4372" inset="0,0,0,0">
                    <w:txbxContent>
                      <w:p w:rsidR="0043063F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Spain Trip Departs</w:t>
                        </w:r>
                      </w:p>
                      <w:p w:rsidR="00BA5FDD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Progress Reports</w:t>
                        </w:r>
                        <w:r w:rsidR="00506261">
                          <w:rPr>
                            <w:sz w:val="14"/>
                            <w:lang w:val="en-CA"/>
                          </w:rPr>
                          <w:t xml:space="preserve"> Distributed</w:t>
                        </w: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P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71" style="position:absolute;left:0;text-align:left;margin-left:224.25pt;margin-top:3.3pt;width:98pt;height:40.4pt;z-index:168;mso-position-horizontal-relative:text;mso-position-vertical-relative:text" o:allowincell="f" filled="f" stroked="f" strokeweight="0">
                  <v:textbox style="mso-next-textbox:#_x0000_s4371" inset="0,0,0,0">
                    <w:txbxContent>
                      <w:p w:rsidR="0043063F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P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70" style="position:absolute;left:0;text-align:left;margin-left:118.25pt;margin-top:3.3pt;width:98pt;height:40.4pt;z-index:167;mso-position-horizontal-relative:text;mso-position-vertical-relative:text" o:allowincell="f" filled="f" stroked="f" strokeweight="0">
                  <v:textbox style="mso-next-textbox:#_x0000_s437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P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69" style="position:absolute;left:0;text-align:left;margin-left:12.55pt;margin-top:3.3pt;width:98pt;height:40.4pt;z-index:166;mso-position-horizontal-relative:text;mso-position-vertical-relative:text" o:allowincell="f" filled="f" stroked="f" strokeweight="0">
                  <v:textbox style="mso-next-textbox:#_x0000_s436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BF5779" w:rsidRPr="00BF5779" w:rsidRDefault="00BF5779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0D51F8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9" type="#_x0000_t32" style="position:absolute;left:0;text-align:left;margin-left:88.6pt;margin-top:24.75pt;width:131.5pt;height:0;flip:x;z-index:270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78" style="position:absolute;left:0;text-align:left;margin-left:435.95pt;margin-top:3.7pt;width:98pt;height:40.4pt;z-index:175;mso-position-horizontal-relative:text;mso-position-vertical-relative:text" o:allowincell="f" filled="f" stroked="f" strokeweight="0">
                  <v:textbox style="mso-next-textbox:#_x0000_s4378" inset="0,0,0,0">
                    <w:txbxContent>
                      <w:p w:rsidR="0043063F" w:rsidRPr="006A6B62" w:rsidRDefault="0043063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77" style="position:absolute;left:0;text-align:left;margin-left:329.95pt;margin-top:3.7pt;width:98pt;height:40.4pt;z-index:174;mso-position-horizontal-relative:text;mso-position-vertical-relative:text" o:allowincell="f" filled="f" stroked="f" strokeweight="0">
                  <v:textbox style="mso-next-textbox:#_x0000_s4377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76" style="position:absolute;left:0;text-align:left;margin-left:224.25pt;margin-top:3.7pt;width:98pt;height:40.4pt;z-index:173;mso-position-horizontal-relative:text;mso-position-vertical-relative:text" o:allowincell="f" filled="f" stroked="f" strokeweight="0">
                  <v:textbox style="mso-next-textbox:#_x0000_s4376" inset="0,0,0,0">
                    <w:txbxContent>
                      <w:p w:rsidR="0043063F" w:rsidRPr="006A6B62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Sikh New Year (Sikhism)</w:t>
                        </w:r>
                      </w:p>
                      <w:p w:rsidR="000D51F8" w:rsidRDefault="000D51F8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D51F8" w:rsidRPr="000D51F8" w:rsidRDefault="000D51F8" w:rsidP="000D51F8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MARCH BREAK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75" style="position:absolute;left:0;text-align:left;margin-left:118.25pt;margin-top:3.7pt;width:98pt;height:40.4pt;z-index:172;mso-position-horizontal-relative:text;mso-position-vertical-relative:text" o:allowincell="f" filled="f" stroked="f" strokeweight="0">
                  <v:textbox style="mso-next-textbox:#_x0000_s4375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374" style="position:absolute;left:0;text-align:left;margin-left:12.55pt;margin-top:3.7pt;width:98pt;height:40.4pt;z-index:171;mso-position-horizontal-relative:text;mso-position-vertical-relative:text" o:allowincell="f" filled="f" stroked="f" strokeweight="0">
                  <v:textbox style="mso-next-textbox:#_x0000_s4374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C16176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500" type="#_x0000_t32" style="position:absolute;left:0;text-align:left;margin-left:87.9pt;margin-top:24.75pt;width:128pt;height:0;z-index:271;mso-position-horizontal-relative:text;mso-position-vertical-relative:text" o:connectortype="straight" strokeweight="0">
                  <v:stroke endarrow="block"/>
                </v:shape>
              </w:pict>
            </w:r>
            <w:r w:rsidR="000D51F8"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498" type="#_x0000_t32" style="position:absolute;left:0;text-align:left;margin-left:82.9pt;margin-top:24.75pt;width:133pt;height:0;z-index:269;mso-position-horizontal-relative:text;mso-position-vertical-relative:text" o:connectortype="straight" stroked="f" strokeweight="0">
                  <v:stroke endarrow="block"/>
                </v:shape>
              </w:pict>
            </w:r>
            <w:r w:rsidR="0043063F"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16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83" style="position:absolute;left:0;text-align:left;margin-left:435.95pt;margin-top:3.55pt;width:98pt;height:40.4pt;z-index:180;mso-position-horizontal-relative:text;mso-position-vertical-relative:text" o:allowincell="f" filled="f" stroked="f" strokeweight="0">
                  <v:textbox style="mso-next-textbox:#_x0000_s438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2" style="position:absolute;left:0;text-align:left;margin-left:329.95pt;margin-top:3.55pt;width:98pt;height:40.4pt;z-index:179;mso-position-horizontal-relative:text;mso-position-vertical-relative:text" o:allowincell="f" filled="f" stroked="f" strokeweight="0">
                  <v:textbox style="mso-next-textbox:#_x0000_s4382" inset="0,0,0,0">
                    <w:txbxContent>
                      <w:p w:rsidR="002B5788" w:rsidRDefault="002B57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2:00 pm Dismissal</w:t>
                        </w:r>
                      </w:p>
                      <w:p w:rsidR="0043063F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Parent-Teacher Interviews</w:t>
                        </w:r>
                      </w:p>
                      <w:p w:rsidR="00C16176" w:rsidRDefault="002B5788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4-5:30 pm &amp; 7-8:30 pm</w:t>
                        </w: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1" style="position:absolute;left:0;text-align:left;margin-left:224.25pt;margin-top:3.55pt;width:98pt;height:40.4pt;z-index:178;mso-position-horizontal-relative:text;mso-position-vertical-relative:text" o:allowincell="f" filled="f" stroked="f" strokeweight="0">
                  <v:textbox style="mso-next-textbox:#_x0000_s4381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0" style="position:absolute;left:0;text-align:left;margin-left:118.25pt;margin-top:3.55pt;width:98pt;height:40.4pt;z-index:177;mso-position-horizontal-relative:text;mso-position-vertical-relative:text" o:allowincell="f" filled="f" stroked="f" strokeweight="0">
                  <v:textbox style="mso-next-textbox:#_x0000_s4380" inset="0,0,0,0">
                    <w:txbxContent>
                      <w:p w:rsidR="0043063F" w:rsidRDefault="006A6B62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Eid-e-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Navroz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(Persian New </w:t>
                        </w:r>
                      </w:p>
                      <w:p w:rsidR="00C16176" w:rsidRDefault="006A6B62" w:rsidP="006A6B62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Year (Baha’i/Zoroastrian)</w:t>
                        </w:r>
                      </w:p>
                      <w:p w:rsidR="00C16176" w:rsidRDefault="006A6B62" w:rsidP="004873DE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Ostara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/Lady’s Day (Spring 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Equinox)</w:t>
                        </w:r>
                        <w:r w:rsidR="004873DE">
                          <w:rPr>
                            <w:i/>
                            <w:sz w:val="14"/>
                            <w:lang w:val="en-CA"/>
                          </w:rPr>
                          <w:t>(Wicca/Pagan)</w:t>
                        </w: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79" style="position:absolute;left:0;text-align:left;margin-left:12.55pt;margin-top:3.55pt;width:98pt;height:40.4pt;z-index:176;mso-position-horizontal-relative:text;mso-position-vertical-relative:text" o:allowincell="f" filled="f" stroked="f" strokeweight="0">
                  <v:textbox style="mso-next-textbox:#_x0000_s437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23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88" style="position:absolute;left:0;text-align:left;margin-left:435.95pt;margin-top:3.7pt;width:98pt;height:40.4pt;z-index:185;mso-position-horizontal-relative:text;mso-position-vertical-relative:text" o:allowincell="f" filled="f" stroked="f" strokeweight="0">
                  <v:textbox style="mso-next-textbox:#_x0000_s438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 w:rsidP="00C1617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GOOD FRIDAY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7" style="position:absolute;left:0;text-align:left;margin-left:329.95pt;margin-top:3.7pt;width:98pt;height:40.4pt;z-index:184;mso-position-horizontal-relative:text;mso-position-vertical-relative:text" o:allowincell="f" filled="f" stroked="f" strokeweight="0">
                  <v:textbox style="mso-next-textbox:#_x0000_s438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6" style="position:absolute;left:0;text-align:left;margin-left:224.25pt;margin-top:3.7pt;width:98pt;height:40.4pt;z-index:183;mso-position-horizontal-relative:text;mso-position-vertical-relative:text" o:allowincell="f" filled="f" stroked="f" strokeweight="0">
                  <v:textbox style="mso-next-textbox:#_x0000_s4386" inset="0,0,0,0">
                    <w:txbxContent>
                      <w:p w:rsidR="00C16176" w:rsidRDefault="00C16176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3:00-4:00 pm After School</w:t>
                        </w: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  <w:p w:rsidR="00C16176" w:rsidRDefault="00C16176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5" style="position:absolute;left:0;text-align:left;margin-left:118.25pt;margin-top:3.7pt;width:98pt;height:40.4pt;z-index:182;mso-position-horizontal-relative:text;mso-position-vertical-relative:text" o:allowincell="f" filled="f" stroked="f" strokeweight="0">
                  <v:textbox style="mso-next-textbox:#_x0000_s4385" inset="0,0,0,0">
                    <w:txbxContent>
                      <w:p w:rsidR="0043063F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3:00-4:00 pm After School</w:t>
                        </w: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4" style="position:absolute;left:0;text-align:left;margin-left:12.55pt;margin-top:3.7pt;width:98pt;height:40.4pt;z-index:181;mso-position-horizontal-relative:text;mso-position-vertical-relative:text" o:allowincell="f" filled="f" stroked="f" strokeweight="0">
                  <v:textbox style="mso-next-textbox:#_x0000_s4384" inset="0,0,0,0">
                    <w:txbxContent>
                      <w:p w:rsidR="0043063F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</w:t>
            </w:r>
          </w:p>
        </w:tc>
      </w:tr>
    </w:tbl>
    <w:p w:rsidR="006A6B62" w:rsidRDefault="006A6B62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Mar 17 – </w:t>
      </w:r>
      <w:proofErr w:type="spellStart"/>
      <w:r>
        <w:rPr>
          <w:i/>
          <w:sz w:val="14"/>
          <w:szCs w:val="14"/>
        </w:rPr>
        <w:t>Saka</w:t>
      </w:r>
      <w:proofErr w:type="spellEnd"/>
      <w:r>
        <w:rPr>
          <w:i/>
          <w:sz w:val="14"/>
          <w:szCs w:val="14"/>
        </w:rPr>
        <w:t xml:space="preserve"> New Year (</w:t>
      </w:r>
      <w:proofErr w:type="spellStart"/>
      <w:r>
        <w:rPr>
          <w:i/>
          <w:sz w:val="14"/>
          <w:szCs w:val="14"/>
        </w:rPr>
        <w:t>Nyepi</w:t>
      </w:r>
      <w:proofErr w:type="spellEnd"/>
      <w:r>
        <w:rPr>
          <w:i/>
          <w:sz w:val="14"/>
          <w:szCs w:val="14"/>
        </w:rPr>
        <w:t>) – Hinduism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Mar 18 – Hinduism New Year (Uganda) – Hinduism</w:t>
      </w:r>
      <w:r>
        <w:rPr>
          <w:i/>
          <w:sz w:val="14"/>
          <w:szCs w:val="14"/>
        </w:rPr>
        <w:tab/>
        <w:t xml:space="preserve">Mar 18-26 – </w:t>
      </w:r>
      <w:proofErr w:type="spellStart"/>
      <w:r>
        <w:rPr>
          <w:i/>
          <w:sz w:val="14"/>
          <w:szCs w:val="14"/>
        </w:rPr>
        <w:t>Navratri</w:t>
      </w:r>
      <w:proofErr w:type="spellEnd"/>
      <w:r>
        <w:rPr>
          <w:i/>
          <w:sz w:val="14"/>
          <w:szCs w:val="14"/>
        </w:rPr>
        <w:t xml:space="preserve"> (Spring) (Hinduism)</w:t>
      </w:r>
    </w:p>
    <w:p w:rsidR="004873DE" w:rsidRPr="006A6B62" w:rsidRDefault="004873DE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Mar 26 – Shri Rama </w:t>
      </w:r>
      <w:proofErr w:type="spellStart"/>
      <w:r>
        <w:rPr>
          <w:i/>
          <w:sz w:val="14"/>
          <w:szCs w:val="14"/>
        </w:rPr>
        <w:t>Navami</w:t>
      </w:r>
      <w:proofErr w:type="spellEnd"/>
      <w:r>
        <w:rPr>
          <w:i/>
          <w:sz w:val="14"/>
          <w:szCs w:val="14"/>
        </w:rPr>
        <w:t xml:space="preserve"> (Hinduism)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Mar 31-Apr 7 – Pesach/Passover (Judaism)</w:t>
      </w: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3022" style="position:absolute;margin-left:0;margin-top:0;width:549pt;height:27pt;z-index:8" o:allowincell="f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April 2018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 w:rsidR="00F31AE0" w:rsidRPr="006A6B62">
                    <w:rPr>
                      <w:sz w:val="24"/>
                      <w:szCs w:val="24"/>
                    </w:rPr>
                    <w:t xml:space="preserve">TAWOM Theme – </w:t>
                  </w:r>
                  <w:r w:rsidR="00F31AE0">
                    <w:rPr>
                      <w:sz w:val="24"/>
                      <w:szCs w:val="24"/>
                    </w:rPr>
                    <w:t>Compassion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93" style="position:absolute;left:0;text-align:left;margin-left:436.5pt;margin-top:4.3pt;width:98pt;height:40.4pt;z-index:190;mso-position-horizontal-relative:text;mso-position-vertical-relative:text" o:allowincell="f" filled="f" stroked="f" strokeweight="0">
                  <o:lock v:ext="edit" aspectratio="t"/>
                  <v:textbox style="mso-next-textbox:#_x0000_s4393" inset="0,0,0,0">
                    <w:txbxContent>
                      <w:p w:rsidR="00C16176" w:rsidRDefault="00C16176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LITERACY WEEK</w:t>
                        </w:r>
                      </w:p>
                      <w:p w:rsidR="007C404C" w:rsidRDefault="007C404C" w:rsidP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 w:rsidP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 w:rsidP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  <w:p w:rsidR="0043063F" w:rsidRPr="00C16176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2" style="position:absolute;left:0;text-align:left;margin-left:330.7pt;margin-top:4.3pt;width:98pt;height:40.4pt;z-index:189;mso-position-horizontal-relative:text;mso-position-vertical-relative:text" o:allowincell="f" filled="f" stroked="f" strokeweight="0">
                  <o:lock v:ext="edit" aspectratio="t"/>
                  <v:textbox style="mso-next-textbox:#_x0000_s4392" inset="0,0,0,0">
                    <w:txbxContent>
                      <w:p w:rsidR="00C16176" w:rsidRDefault="00C16176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LITERACY WEEK</w:t>
                        </w: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3:00-4:00 pm After School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7C404C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C16176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  <w:p w:rsidR="0043063F" w:rsidRPr="00C16176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1" style="position:absolute;left:0;text-align:left;margin-left:224.7pt;margin-top:4.3pt;width:98pt;height:40.4pt;z-index:188;mso-position-horizontal-relative:text;mso-position-vertical-relative:text" o:allowincell="f" filled="f" stroked="f" strokeweight="0">
                  <o:lock v:ext="edit" aspectratio="t"/>
                  <v:textbox style="mso-next-textbox:#_x0000_s4391" inset="0,0,0,0">
                    <w:txbxContent>
                      <w:p w:rsidR="00C16176" w:rsidRDefault="00C16176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LITERACY WEEK</w:t>
                        </w:r>
                      </w:p>
                      <w:p w:rsidR="007C404C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  <w:r w:rsidR="00601097">
                          <w:rPr>
                            <w:sz w:val="14"/>
                            <w:lang w:val="en-CA"/>
                          </w:rPr>
                          <w:t>/Late Start</w:t>
                        </w:r>
                      </w:p>
                      <w:p w:rsidR="007C404C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7C404C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3:00-4:00 pm After School </w:t>
                        </w:r>
                      </w:p>
                      <w:p w:rsidR="00C16176" w:rsidRPr="00C16176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  <w:r w:rsidR="00C16176"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43063F" w:rsidRPr="00C16176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0" style="position:absolute;left:0;text-align:left;margin-left:119.1pt;margin-top:4.3pt;width:98pt;height:40.4pt;z-index:187;mso-position-horizontal-relative:text;mso-position-vertical-relative:text" o:allowincell="f" filled="f" stroked="f" strokeweight="0">
                  <o:lock v:ext="edit" aspectratio="t"/>
                  <v:textbox style="mso-next-textbox:#_x0000_s4390" inset="0,0,0,0">
                    <w:txbxContent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LITERACY WEEK</w:t>
                        </w:r>
                      </w:p>
                      <w:p w:rsidR="0043063F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3:00-4:00 pm After School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7C404C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C16176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89" style="position:absolute;left:0;text-align:left;margin-left:12.9pt;margin-top:4.3pt;width:98pt;height:40.4pt;z-index:186;mso-position-horizontal-relative:text;mso-position-vertical-relative:text" o:allowincell="f" filled="f" stroked="f" strokeweight="0">
                  <o:lock v:ext="edit" aspectratio="t"/>
                  <v:textbox style="mso-next-textbox:#_x0000_s438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Default="00C16176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C16176" w:rsidRPr="00C16176" w:rsidRDefault="00C16176" w:rsidP="00C16176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EASTER MONDAY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398" style="position:absolute;left:0;text-align:left;margin-left:436.5pt;margin-top:4.05pt;width:98pt;height:40.4pt;z-index:195;mso-position-horizontal-relative:text;mso-position-vertical-relative:text" o:allowincell="f" filled="f" stroked="f" strokeweight="0">
                  <o:lock v:ext="edit" aspectratio="t"/>
                  <v:textbox style="mso-next-textbox:#_x0000_s4398" inset="0,0,0,0">
                    <w:txbxContent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33A6A" w:rsidRDefault="00E33A6A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33A6A" w:rsidRDefault="00E33A6A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E33A6A" w:rsidRDefault="00E33A6A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7" style="position:absolute;left:0;text-align:left;margin-left:330.7pt;margin-top:4.05pt;width:98pt;height:40.4pt;z-index:194;mso-position-horizontal-relative:text;mso-position-vertical-relative:text" o:allowincell="f" filled="f" stroked="f" strokeweight="0">
                  <o:lock v:ext="edit" aspectratio="t"/>
                  <v:textbox style="mso-next-textbox:#_x0000_s4397" inset="0,0,0,0">
                    <w:txbxContent>
                      <w:p w:rsidR="0043063F" w:rsidRPr="004873DE" w:rsidRDefault="004873DE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Yom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HaShoah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(Judaism)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6" style="position:absolute;left:0;text-align:left;margin-left:224.7pt;margin-top:4.05pt;width:98pt;height:40.4pt;z-index:193;mso-position-horizontal-relative:text;mso-position-vertical-relative:text" o:allowincell="f" filled="f" stroked="f" strokeweight="0">
                  <o:lock v:ext="edit" aspectratio="t"/>
                  <v:textbox style="mso-next-textbox:#_x0000_s4396" inset="0,0,0,0">
                    <w:txbxContent>
                      <w:p w:rsidR="004873DE" w:rsidRPr="004873DE" w:rsidRDefault="004873DE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International Day of Pink</w:t>
                        </w:r>
                      </w:p>
                      <w:p w:rsidR="0043063F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9:00-11:30 am Euclid Math </w:t>
                        </w:r>
                      </w:p>
                      <w:p w:rsidR="007C404C" w:rsidRDefault="007C404C" w:rsidP="007C404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Contest</w:t>
                        </w:r>
                      </w:p>
                      <w:p w:rsidR="007C404C" w:rsidRDefault="007C404C" w:rsidP="007C404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 w:rsidP="007C404C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5" style="position:absolute;left:0;text-align:left;margin-left:118.5pt;margin-top:4.05pt;width:98pt;height:40.4pt;z-index:192;mso-position-horizontal-relative:text;mso-position-vertical-relative:text" o:allowincell="f" filled="f" stroked="f" strokeweight="0">
                  <o:lock v:ext="edit" aspectratio="t"/>
                  <v:textbox style="mso-next-textbox:#_x0000_s4395" inset="0,0,0,0">
                    <w:txbxContent>
                      <w:p w:rsidR="0043063F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8:45 am EQAO Literacy Test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4" style="position:absolute;left:0;text-align:left;margin-left:12.9pt;margin-top:4.65pt;width:98pt;height:40.4pt;z-index:191;mso-position-horizontal-relative:text;mso-position-vertical-relative:text" o:allowincell="f" filled="f" stroked="f" strokeweight="0">
                  <o:lock v:ext="edit" aspectratio="t"/>
                  <v:textbox style="mso-next-textbox:#_x0000_s4394" inset="0,0,0,0">
                    <w:txbxContent>
                      <w:p w:rsidR="00C16176" w:rsidRDefault="00C16176" w:rsidP="00C16176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LITERACY WEEK</w:t>
                        </w:r>
                      </w:p>
                      <w:p w:rsidR="00C16176" w:rsidRDefault="00C16176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3:00-4:00 pm After School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Literacy Tutorials</w:t>
                        </w:r>
                      </w:p>
                      <w:p w:rsidR="007C404C" w:rsidRDefault="007C404C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C16176" w:rsidRDefault="00B535C4" w:rsidP="00C16176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  <w:p w:rsidR="0043063F" w:rsidRPr="00C16176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03" style="position:absolute;left:0;text-align:left;margin-left:435.9pt;margin-top:3.8pt;width:98pt;height:40.4pt;z-index:200;mso-position-horizontal-relative:text;mso-position-vertical-relative:text" o:allowincell="f" filled="f" stroked="f" strokeweight="0">
                  <o:lock v:ext="edit" aspectratio="t"/>
                  <v:textbox style="mso-next-textbox:#_x0000_s4403" inset="0,0,0,0">
                    <w:txbxContent>
                      <w:p w:rsidR="0043063F" w:rsidRPr="00F31AE0" w:rsidRDefault="00F31AE0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Pentecost (Judaism, </w:t>
                        </w:r>
                      </w:p>
                      <w:p w:rsidR="007C404C" w:rsidRPr="00F31AE0" w:rsidRDefault="00F31AE0" w:rsidP="00F31AE0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Christianity Eastern Orthodox</w:t>
                        </w:r>
                      </w:p>
                      <w:p w:rsidR="007C404C" w:rsidRPr="00F31AE0" w:rsidRDefault="00F31AE0" w:rsidP="00F31AE0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&amp; Western)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2" style="position:absolute;left:0;text-align:left;margin-left:330.3pt;margin-top:4.2pt;width:98pt;height:40.4pt;z-index:199;mso-position-horizontal-relative:text;mso-position-vertical-relative:text" o:allowincell="f" filled="f" stroked="f" strokeweight="0">
                  <o:lock v:ext="edit" aspectratio="t"/>
                  <v:textbox style="mso-next-textbox:#_x0000_s440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1" style="position:absolute;left:0;text-align:left;margin-left:224.5pt;margin-top:4.2pt;width:98pt;height:40.4pt;z-index:198;mso-position-horizontal-relative:text;mso-position-vertical-relative:text" o:allowincell="f" filled="f" stroked="f" strokeweight="0">
                  <o:lock v:ext="edit" aspectratio="t"/>
                  <v:textbox style="mso-next-textbox:#_x0000_s4401" inset="0,0,0,0">
                    <w:txbxContent>
                      <w:p w:rsidR="0043063F" w:rsidRPr="004873DE" w:rsidRDefault="004873DE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Akshaya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Tritya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(Hinduism)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0" style="position:absolute;left:0;text-align:left;margin-left:118.5pt;margin-top:3.8pt;width:98pt;height:40.4pt;z-index:197;mso-position-horizontal-relative:text;mso-position-vertical-relative:text" o:allowincell="f" filled="f" stroked="f" strokeweight="0">
                  <o:lock v:ext="edit" aspectratio="t"/>
                  <v:textbox style="mso-next-textbox:#_x0000_s4400" inset="0,0,0,0">
                    <w:txbxContent>
                      <w:p w:rsidR="0043063F" w:rsidRPr="007C404C" w:rsidRDefault="007C404C">
                        <w:pPr>
                          <w:rPr>
                            <w:b/>
                            <w:sz w:val="14"/>
                            <w:lang w:val="en-CA"/>
                          </w:rPr>
                        </w:pPr>
                        <w:r w:rsidRPr="007C404C">
                          <w:rPr>
                            <w:b/>
                            <w:sz w:val="14"/>
                            <w:lang w:val="en-CA"/>
                          </w:rPr>
                          <w:t>Sem. 2, Term 2 Begins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7:00 pm Spring Cabaret</w:t>
                        </w:r>
                      </w:p>
                      <w:p w:rsidR="00BA5FDD" w:rsidRDefault="00BA5FDD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399" style="position:absolute;left:0;text-align:left;margin-left:12.7pt;margin-top:4.2pt;width:98pt;height:40.4pt;z-index:196;mso-position-horizontal-relative:text;mso-position-vertical-relative:text" o:allowincell="f" filled="f" stroked="f" strokeweight="0">
                  <o:lock v:ext="edit" aspectratio="t"/>
                  <v:textbox style="mso-next-textbox:#_x0000_s439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16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07" style="position:absolute;left:0;text-align:left;margin-left:330.2pt;margin-top:3.5pt;width:98pt;height:40.4pt;z-index:204;mso-position-horizontal-relative:text;mso-position-vertical-relative:text" o:allowincell="f" filled="f" stroked="f" strokeweight="0">
                  <v:textbox style="mso-next-textbox:#_x0000_s4407" inset="0,0,0,0">
                    <w:txbxContent>
                      <w:p w:rsidR="0043063F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6:30 pm Music Banquet</w:t>
                        </w:r>
                      </w:p>
                      <w:p w:rsidR="007C404C" w:rsidRDefault="00BA5FDD" w:rsidP="00506261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Mid-Term Report Cards</w:t>
                        </w:r>
                        <w:r w:rsidR="00506261">
                          <w:rPr>
                            <w:sz w:val="14"/>
                            <w:lang w:val="en-CA"/>
                          </w:rPr>
                          <w:t xml:space="preserve"> </w:t>
                        </w:r>
                        <w:r w:rsidR="00506261">
                          <w:rPr>
                            <w:sz w:val="14"/>
                            <w:lang w:val="en-CA"/>
                          </w:rPr>
                          <w:tab/>
                          <w:t>Distributed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6" style="position:absolute;left:0;text-align:left;margin-left:224.5pt;margin-top:3.5pt;width:98pt;height:40.4pt;z-index:203;mso-position-horizontal-relative:text;mso-position-vertical-relative:text" o:allowincell="f" filled="f" stroked="f" strokeweight="0">
                  <v:textbox style="mso-next-textbox:#_x0000_s440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5" style="position:absolute;left:0;text-align:left;margin-left:118.5pt;margin-top:3.5pt;width:98pt;height:40.4pt;z-index:202;mso-position-horizontal-relative:text;mso-position-vertical-relative:text" o:allowincell="f" filled="f" stroked="f" strokeweight="0">
                  <v:textbox style="mso-next-textbox:#_x0000_s440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4" style="position:absolute;left:0;text-align:left;margin-left:12.8pt;margin-top:3.5pt;width:98pt;height:40.4pt;z-index:201;mso-position-horizontal-relative:text;mso-position-vertical-relative:text" o:allowincell="f" filled="f" stroked="f" strokeweight="0">
                  <v:textbox style="mso-next-textbox:#_x0000_s4404" inset="0,0,0,0">
                    <w:txbxContent>
                      <w:p w:rsidR="0043063F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OUAC &amp; OCAS Transmission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(3)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8" style="position:absolute;left:0;text-align:left;margin-left:436.2pt;margin-top:3.5pt;width:98pt;height:40.4pt;z-index:205;mso-position-horizontal-relative:text;mso-position-vertical-relative:text" o:allowincell="f" filled="f" stroked="f" strokeweight="0">
                  <v:textbox style="mso-next-textbox:#_x0000_s440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402237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12" style="position:absolute;left:0;text-align:left;margin-left:330.2pt;margin-top:3.65pt;width:98pt;height:40.4pt;z-index:209;mso-position-horizontal-relative:text;mso-position-vertical-relative:text" o:allowincell="f" filled="f" stroked="f" strokeweight="0">
                  <v:textbox style="mso-next-textbox:#_x0000_s4412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1" style="position:absolute;left:0;text-align:left;margin-left:224.5pt;margin-top:3.65pt;width:98pt;height:40.4pt;z-index:208;mso-position-horizontal-relative:text;mso-position-vertical-relative:text" o:allowincell="f" filled="f" stroked="f" strokeweight="0">
                  <v:textbox style="mso-next-textbox:#_x0000_s441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0" style="position:absolute;left:0;text-align:left;margin-left:118.5pt;margin-top:3.65pt;width:98pt;height:40.4pt;z-index:207;mso-position-horizontal-relative:text;mso-position-vertical-relative:text" o:allowincell="f" filled="f" stroked="f" strokeweight="0">
                  <v:textbox style="mso-next-textbox:#_x0000_s4410" inset="0,0,0,0">
                    <w:txbxContent>
                      <w:p w:rsidR="0043063F" w:rsidRPr="00D03DC5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E-Learning SS opens this month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09" style="position:absolute;left:0;text-align:left;margin-left:12.8pt;margin-top:3.65pt;width:98pt;height:40.4pt;z-index:206;mso-position-horizontal-relative:text;mso-position-vertical-relative:text" o:allowincell="f" filled="f" stroked="f" strokeweight="0">
                  <v:textbox style="mso-next-textbox:#_x0000_s440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Default="007C404C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7C404C" w:rsidRPr="007C404C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3" style="position:absolute;left:0;text-align:left;margin-left:436.2pt;margin-top:3.65pt;width:98pt;height:40.4pt;z-index:210;mso-position-horizontal-relative:text;mso-position-vertical-relative:text" o:allowincell="f" filled="f" stroked="f" strokeweight="0">
                  <v:textbox style="mso-next-textbox:#_x0000_s4413" inset="0,0,0,0">
                    <w:txbxContent>
                      <w:p w:rsidR="0043063F" w:rsidRDefault="004873DE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Latin America History Month</w:t>
                        </w:r>
                      </w:p>
                      <w:p w:rsidR="004873DE" w:rsidRDefault="004873DE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Sikh Heritage Month</w:t>
                        </w:r>
                      </w:p>
                      <w:p w:rsid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31AE0" w:rsidRPr="004873DE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PLT – Professional Learning Time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noProof/>
                <w:sz w:val="22"/>
              </w:rPr>
              <w:t>30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196CB2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AC3EF5" w:rsidRDefault="004873DE">
      <w:pPr>
        <w:rPr>
          <w:i/>
          <w:sz w:val="14"/>
          <w:szCs w:val="14"/>
        </w:rPr>
      </w:pPr>
      <w:r>
        <w:rPr>
          <w:i/>
          <w:sz w:val="14"/>
          <w:szCs w:val="14"/>
        </w:rPr>
        <w:t>Apr 1 – Easter (Christianity)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</w:r>
      <w:r w:rsidR="00601097">
        <w:rPr>
          <w:i/>
          <w:sz w:val="14"/>
          <w:szCs w:val="14"/>
        </w:rPr>
        <w:tab/>
      </w:r>
      <w:r w:rsidR="00601097">
        <w:rPr>
          <w:sz w:val="14"/>
          <w:szCs w:val="14"/>
        </w:rPr>
        <w:t>Apr. 4 – 10:00 am Late Start</w:t>
      </w:r>
      <w:r>
        <w:rPr>
          <w:i/>
          <w:sz w:val="14"/>
          <w:szCs w:val="14"/>
        </w:rPr>
        <w:tab/>
      </w:r>
      <w:r>
        <w:rPr>
          <w:i/>
          <w:sz w:val="14"/>
          <w:szCs w:val="14"/>
        </w:rPr>
        <w:tab/>
        <w:t>Apr 8 – Easter (</w:t>
      </w:r>
      <w:proofErr w:type="spellStart"/>
      <w:r>
        <w:rPr>
          <w:i/>
          <w:sz w:val="14"/>
          <w:szCs w:val="14"/>
        </w:rPr>
        <w:t>Pascha</w:t>
      </w:r>
      <w:proofErr w:type="spellEnd"/>
      <w:r>
        <w:rPr>
          <w:i/>
          <w:sz w:val="14"/>
          <w:szCs w:val="14"/>
        </w:rPr>
        <w:t>) (Julian Calendar) (Christianity Eastern Orthodox)</w:t>
      </w:r>
    </w:p>
    <w:p w:rsidR="004873DE" w:rsidRDefault="004873DE" w:rsidP="004873DE">
      <w:pPr>
        <w:rPr>
          <w:i/>
          <w:sz w:val="14"/>
          <w:lang w:val="en-CA"/>
        </w:rPr>
      </w:pPr>
      <w:r>
        <w:rPr>
          <w:i/>
          <w:sz w:val="14"/>
          <w:szCs w:val="14"/>
        </w:rPr>
        <w:t xml:space="preserve">Apr 13 - </w:t>
      </w:r>
      <w:proofErr w:type="spellStart"/>
      <w:r>
        <w:rPr>
          <w:i/>
          <w:sz w:val="14"/>
          <w:lang w:val="en-CA"/>
        </w:rPr>
        <w:t>Isra’a</w:t>
      </w:r>
      <w:proofErr w:type="spellEnd"/>
      <w:r>
        <w:rPr>
          <w:i/>
          <w:sz w:val="14"/>
          <w:lang w:val="en-CA"/>
        </w:rPr>
        <w:t xml:space="preserve"> and </w:t>
      </w:r>
      <w:proofErr w:type="spellStart"/>
      <w:r>
        <w:rPr>
          <w:i/>
          <w:sz w:val="14"/>
          <w:lang w:val="en-CA"/>
        </w:rPr>
        <w:t>Miraj</w:t>
      </w:r>
      <w:proofErr w:type="spellEnd"/>
      <w:r>
        <w:rPr>
          <w:i/>
          <w:sz w:val="14"/>
          <w:lang w:val="en-CA"/>
        </w:rPr>
        <w:t xml:space="preserve"> (Islam), Solar New Year (</w:t>
      </w:r>
      <w:proofErr w:type="spellStart"/>
      <w:r>
        <w:rPr>
          <w:i/>
          <w:sz w:val="14"/>
          <w:lang w:val="en-CA"/>
        </w:rPr>
        <w:t>Mesha</w:t>
      </w:r>
      <w:proofErr w:type="spellEnd"/>
      <w:r>
        <w:rPr>
          <w:i/>
          <w:sz w:val="14"/>
          <w:lang w:val="en-CA"/>
        </w:rPr>
        <w:t xml:space="preserve"> </w:t>
      </w:r>
      <w:proofErr w:type="spellStart"/>
      <w:r>
        <w:rPr>
          <w:i/>
          <w:sz w:val="14"/>
          <w:lang w:val="en-CA"/>
        </w:rPr>
        <w:t>Sankranta</w:t>
      </w:r>
      <w:proofErr w:type="spellEnd"/>
      <w:r>
        <w:rPr>
          <w:i/>
          <w:sz w:val="14"/>
          <w:lang w:val="en-CA"/>
        </w:rPr>
        <w:t xml:space="preserve">)(Hinduism), </w:t>
      </w:r>
      <w:proofErr w:type="spellStart"/>
      <w:r>
        <w:rPr>
          <w:i/>
          <w:sz w:val="14"/>
          <w:lang w:val="en-CA"/>
        </w:rPr>
        <w:t>Vaisakhi</w:t>
      </w:r>
      <w:proofErr w:type="spellEnd"/>
      <w:r>
        <w:rPr>
          <w:i/>
          <w:sz w:val="14"/>
          <w:lang w:val="en-CA"/>
        </w:rPr>
        <w:t xml:space="preserve"> (Sikhism)</w:t>
      </w:r>
      <w:r>
        <w:rPr>
          <w:i/>
          <w:sz w:val="14"/>
          <w:lang w:val="en-CA"/>
        </w:rPr>
        <w:tab/>
      </w:r>
      <w:r>
        <w:rPr>
          <w:i/>
          <w:sz w:val="14"/>
          <w:lang w:val="en-CA"/>
        </w:rPr>
        <w:tab/>
        <w:t xml:space="preserve">Apr 14 – </w:t>
      </w:r>
      <w:proofErr w:type="spellStart"/>
      <w:r>
        <w:rPr>
          <w:i/>
          <w:sz w:val="14"/>
          <w:lang w:val="en-CA"/>
        </w:rPr>
        <w:t>Vaisakhi</w:t>
      </w:r>
      <w:proofErr w:type="spellEnd"/>
      <w:r>
        <w:rPr>
          <w:i/>
          <w:sz w:val="14"/>
          <w:lang w:val="en-CA"/>
        </w:rPr>
        <w:t xml:space="preserve"> (Tamil New Year) (Buddhism/Taoism)</w:t>
      </w:r>
    </w:p>
    <w:p w:rsidR="004873DE" w:rsidRDefault="004873DE" w:rsidP="004873DE">
      <w:pPr>
        <w:rPr>
          <w:i/>
          <w:sz w:val="14"/>
          <w:lang w:val="en-CA"/>
        </w:rPr>
      </w:pPr>
    </w:p>
    <w:p w:rsidR="004873DE" w:rsidRPr="004873DE" w:rsidRDefault="004873DE">
      <w:pPr>
        <w:rPr>
          <w:i/>
          <w:sz w:val="14"/>
          <w:szCs w:val="14"/>
          <w:lang w:val="en-CA"/>
        </w:rPr>
      </w:pP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3048" style="position:absolute;margin-left:-.45pt;margin-top:0;width:549pt;height:27pt;z-index:9" filled="f" stroked="f" strokeweight="0">
            <v:textbox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M</w:t>
                  </w:r>
                  <w:r w:rsidR="00F31AE0">
                    <w:rPr>
                      <w:sz w:val="36"/>
                    </w:rPr>
                    <w:t>ay 2018</w:t>
                  </w:r>
                  <w:r w:rsidR="00F31AE0">
                    <w:rPr>
                      <w:sz w:val="36"/>
                    </w:rPr>
                    <w:tab/>
                  </w:r>
                  <w:r w:rsidR="00F31AE0">
                    <w:rPr>
                      <w:sz w:val="36"/>
                    </w:rPr>
                    <w:tab/>
                  </w:r>
                  <w:r w:rsidR="00F31AE0" w:rsidRPr="006A6B62">
                    <w:rPr>
                      <w:sz w:val="24"/>
                      <w:szCs w:val="24"/>
                    </w:rPr>
                    <w:t xml:space="preserve">TAWOM Theme – </w:t>
                  </w:r>
                  <w:r w:rsidR="00F31AE0">
                    <w:rPr>
                      <w:sz w:val="24"/>
                      <w:szCs w:val="24"/>
                    </w:rPr>
                    <w:t>Perseverance</w:t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196CB2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18" style="position:absolute;left:0;text-align:left;margin-left:436pt;margin-top:4.4pt;width:98pt;height:40.4pt;z-index:215;mso-position-horizontal-relative:text;mso-position-vertical-relative:text" o:allowincell="f" filled="f" stroked="f" strokeweight="0">
                  <o:lock v:ext="edit" aspectratio="t"/>
                  <v:textbox style="mso-next-textbox:#_x0000_s441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7" style="position:absolute;left:0;text-align:left;margin-left:330.3pt;margin-top:4.4pt;width:98pt;height:40.4pt;z-index:214;mso-position-horizontal-relative:text;mso-position-vertical-relative:text" o:allowincell="f" filled="f" stroked="f" strokeweight="0">
                  <o:lock v:ext="edit" aspectratio="t"/>
                  <v:textbox style="mso-next-textbox:#_x0000_s4417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6" style="position:absolute;left:0;text-align:left;margin-left:224pt;margin-top:4.4pt;width:98pt;height:40.4pt;z-index:213;mso-position-horizontal-relative:text;mso-position-vertical-relative:text" o:allowincell="f" filled="f" stroked="f" strokeweight="0">
                  <o:lock v:ext="edit" aspectratio="t"/>
                  <v:textbox style="mso-next-textbox:#_x0000_s4416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8:30 am Staff Mtg.</w:t>
                        </w:r>
                      </w:p>
                      <w:p w:rsidR="00601097" w:rsidRDefault="00601097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10:00 am Late Start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Super Council Mtg. @ lunch</w:t>
                        </w:r>
                      </w:p>
                      <w:p w:rsidR="003B6324" w:rsidRDefault="003B632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Full Disclosure Date</w:t>
                        </w: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5" style="position:absolute;left:0;text-align:left;margin-left:118.7pt;margin-top:4.4pt;width:98pt;height:40.4pt;z-index:212;mso-position-horizontal-relative:text;mso-position-vertical-relative:text" o:allowincell="f" filled="f" stroked="f" strokeweight="0">
                  <o:lock v:ext="edit" aspectratio="t"/>
                  <v:textbox style="mso-next-textbox:#_x0000_s4415" inset="0,0,0,0">
                    <w:txbxContent>
                      <w:p w:rsidR="00AC4B1F" w:rsidRPr="00AC4B1F" w:rsidRDefault="00AC4B1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Beltane (Wicca/Pagan)</w:t>
                        </w:r>
                      </w:p>
                      <w:p w:rsidR="00AC4B1F" w:rsidRPr="00AC4B1F" w:rsidRDefault="00AC4B1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Nisfu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Shaban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(Islam)</w:t>
                        </w:r>
                      </w:p>
                      <w:p w:rsidR="0043063F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Community service hours due</w:t>
                        </w:r>
                      </w:p>
                      <w:p w:rsidR="004D7D45" w:rsidRDefault="00D03DC5" w:rsidP="00D03DC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for Gr. 12 students</w:t>
                        </w: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4" style="position:absolute;left:0;text-align:left;margin-left:11.7pt;margin-top:4.4pt;width:98pt;height:40.4pt;z-index:211;mso-position-horizontal-relative:text;mso-position-vertical-relative:text" o:allowincell="f" filled="f" stroked="f" strokeweight="0">
                  <o:lock v:ext="edit" aspectratio="t"/>
                  <v:textbox style="mso-next-textbox:#_x0000_s4414" inset="0,0,0,0">
                    <w:txbxContent>
                      <w:p w:rsidR="0043063F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Registration for in-class SS opens</w:t>
                        </w:r>
                      </w:p>
                      <w:p w:rsidR="00D03DC5" w:rsidRPr="00D03DC5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this month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23" style="position:absolute;left:0;text-align:left;margin-left:435.1pt;margin-top:3.9pt;width:98pt;height:40.4pt;z-index:220;mso-position-horizontal-relative:text;mso-position-vertical-relative:text" o:allowincell="f" filled="f" stroked="f" strokeweight="0">
                  <v:textbox style="mso-next-textbox:#_x0000_s442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2" style="position:absolute;left:0;text-align:left;margin-left:329.1pt;margin-top:3.9pt;width:98pt;height:40.4pt;z-index:219;mso-position-horizontal-relative:text;mso-position-vertical-relative:text" o:allowincell="f" filled="f" stroked="f" strokeweight="0">
                  <v:textbox style="mso-next-textbox:#_x0000_s4422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Jr. Band &amp; Sr. Strings @</w:t>
                        </w:r>
                      </w:p>
                      <w:p w:rsidR="004D7D45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 xml:space="preserve">Canada’s Wonderland’s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Festival of Music</w:t>
                        </w:r>
                      </w:p>
                      <w:p w:rsidR="004D7D45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1" style="position:absolute;left:0;text-align:left;margin-left:223.4pt;margin-top:3.9pt;width:98pt;height:40.4pt;z-index:218;mso-position-horizontal-relative:text;mso-position-vertical-relative:text" o:allowincell="f" filled="f" stroked="f" strokeweight="0">
                  <v:textbox style="mso-next-textbox:#_x0000_s4421" inset="0,0,0,0">
                    <w:txbxContent>
                      <w:p w:rsidR="00F03E7D" w:rsidRDefault="00F03E7D" w:rsidP="00F03E7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12:10 pm Dismissal</w:t>
                        </w:r>
                      </w:p>
                      <w:p w:rsidR="00F03E7D" w:rsidRDefault="00F03E7D" w:rsidP="00F03E7D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1:00 pm PLT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0" style="position:absolute;left:0;text-align:left;margin-left:117.4pt;margin-top:3.9pt;width:98pt;height:40.4pt;z-index:217;mso-position-horizontal-relative:text;mso-position-vertical-relative:text" o:allowincell="f" filled="f" stroked="f" strokeweight="0">
                  <v:textbox style="mso-next-textbox:#_x0000_s442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19" style="position:absolute;left:0;text-align:left;margin-left:11.7pt;margin-top:3.9pt;width:98pt;height:40.4pt;z-index:216;mso-position-horizontal-relative:text;mso-position-vertical-relative:text" o:allowincell="f" filled="f" stroked="f" strokeweight="0">
                  <v:textbox style="mso-next-textbox:#_x0000_s441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11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28" style="position:absolute;left:0;text-align:left;margin-left:329.3pt;margin-top:4.8pt;width:98pt;height:40.4pt;z-index:225;mso-position-horizontal-relative:text;mso-position-vertical-relative:text" o:allowincell="f" filled="f" stroked="f" strokeweight="0">
                  <o:lock v:ext="edit" aspectratio="t"/>
                  <v:textbox style="mso-next-textbox:#_x0000_s4428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SAC Elections Assembly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7" style="position:absolute;left:0;text-align:left;margin-left:435.1pt;margin-top:4.3pt;width:98pt;height:40.4pt;z-index:224;mso-position-horizontal-relative:text;mso-position-vertical-relative:text" o:allowincell="f" filled="f" stroked="f" strokeweight="0">
                  <v:textbox style="mso-next-textbox:#_x0000_s4427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SAC Elections – Voting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6" style="position:absolute;left:0;text-align:left;margin-left:223.4pt;margin-top:4.3pt;width:98pt;height:40.4pt;z-index:223;mso-position-horizontal-relative:text;mso-position-vertical-relative:text" o:allowincell="f" filled="f" stroked="f" strokeweight="0">
                  <v:textbox style="mso-next-textbox:#_x0000_s4426" inset="0,0,0,0">
                    <w:txbxContent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03E7D" w:rsidRDefault="00F03E7D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03E7D" w:rsidRDefault="00F03E7D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5" style="position:absolute;left:0;text-align:left;margin-left:117.4pt;margin-top:4.3pt;width:98pt;height:40.4pt;z-index:222;mso-position-horizontal-relative:text;mso-position-vertical-relative:text" o:allowincell="f" filled="f" stroked="f" strokeweight="0">
                  <v:textbox style="mso-next-textbox:#_x0000_s442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4" style="position:absolute;left:0;text-align:left;margin-left:11.7pt;margin-top:4.3pt;width:98pt;height:40.4pt;z-index:221;mso-position-horizontal-relative:text;mso-position-vertical-relative:text" o:allowincell="f" filled="f" stroked="f" strokeweight="0">
                  <v:textbox style="mso-next-textbox:#_x0000_s4424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S</w:t>
                        </w:r>
                        <w:r w:rsidR="00E60ECA">
                          <w:rPr>
                            <w:sz w:val="14"/>
                            <w:lang w:val="en-CA"/>
                          </w:rPr>
                          <w:t>AC Election Week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18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33" style="position:absolute;left:0;text-align:left;margin-left:435.1pt;margin-top:4.15pt;width:98pt;height:40.4pt;z-index:230;mso-position-horizontal-relative:text;mso-position-vertical-relative:text" o:allowincell="f" filled="f" stroked="f" strokeweight="0">
                  <v:textbox style="mso-next-textbox:#_x0000_s4433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2" style="position:absolute;left:0;text-align:left;margin-left:329.1pt;margin-top:4.15pt;width:98pt;height:40.4pt;z-index:229;mso-position-horizontal-relative:text;mso-position-vertical-relative:text" o:allowincell="f" filled="f" stroked="f" strokeweight="0">
                  <v:textbox style="mso-next-textbox:#_x0000_s443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1" style="position:absolute;left:0;text-align:left;margin-left:223.4pt;margin-top:4.15pt;width:98pt;height:40.4pt;z-index:228;mso-position-horizontal-relative:text;mso-position-vertical-relative:text" o:allowincell="f" filled="f" stroked="f" strokeweight="0">
                  <v:textbox style="mso-next-textbox:#_x0000_s4431" inset="0,0,0,0">
                    <w:txbxContent>
                      <w:p w:rsidR="0043063F" w:rsidRPr="00AC4B1F" w:rsidRDefault="00AC4B1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Declaration of the </w:t>
                        </w:r>
                        <w:proofErr w:type="spellStart"/>
                        <w:r w:rsidRPr="00AC4B1F">
                          <w:rPr>
                            <w:i/>
                            <w:sz w:val="14"/>
                            <w:lang w:val="en-CA"/>
                          </w:rPr>
                          <w:t>Bá’b</w:t>
                        </w:r>
                        <w:proofErr w:type="spellEnd"/>
                      </w:p>
                      <w:p w:rsidR="004D7D45" w:rsidRPr="00AC4B1F" w:rsidRDefault="00AC4B1F" w:rsidP="00AC4B1F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(Baha’i)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0" style="position:absolute;left:0;text-align:left;margin-left:117.4pt;margin-top:4.15pt;width:98pt;height:40.4pt;z-index:227;mso-position-horizontal-relative:text;mso-position-vertical-relative:text" o:allowincell="f" filled="f" stroked="f" strokeweight="0">
                  <v:textbox style="mso-next-textbox:#_x0000_s4430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29" style="position:absolute;left:0;text-align:left;margin-left:11.7pt;margin-top:4.15pt;width:98pt;height:40.4pt;z-index:226;mso-position-horizontal-relative:text;mso-position-vertical-relative:text" o:allowincell="f" filled="f" stroked="f" strokeweight="0">
                  <v:textbox style="mso-next-textbox:#_x0000_s442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4D7D45" w:rsidP="004D7D45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VICTORIA DAY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25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38" style="position:absolute;left:0;text-align:left;margin-left:435.1pt;margin-top:4.3pt;width:98pt;height:40.4pt;z-index:235;mso-position-horizontal-relative:text;mso-position-vertical-relative:text" o:allowincell="f" filled="f" stroked="f" strokeweight="0">
                  <v:textbox style="mso-next-textbox:#_x0000_s4438" inset="0,0,0,0">
                    <w:txbxContent>
                      <w:p w:rsidR="0043063F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Asian Heritage Month</w:t>
                        </w:r>
                      </w:p>
                      <w:p w:rsid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Jewish Heritage Month</w:t>
                        </w:r>
                      </w:p>
                      <w:p w:rsid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F31AE0" w:rsidRPr="00F31AE0" w:rsidRDefault="00F31AE0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PLT – Professional Learning Time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7" style="position:absolute;left:0;text-align:left;margin-left:329.1pt;margin-top:4.3pt;width:98pt;height:40.4pt;z-index:234;mso-position-horizontal-relative:text;mso-position-vertical-relative:text" o:allowincell="f" filled="f" stroked="f" strokeweight="0">
                  <v:textbox style="mso-next-textbox:#_x0000_s4437" inset="0,0,0,0">
                    <w:txbxContent>
                      <w:p w:rsidR="0043063F" w:rsidRDefault="00506261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Athletic Banquet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6" style="position:absolute;left:0;text-align:left;margin-left:223.4pt;margin-top:4.3pt;width:98pt;height:40.4pt;z-index:233;mso-position-horizontal-relative:text;mso-position-vertical-relative:text" o:allowincell="f" filled="f" stroked="f" strokeweight="0">
                  <v:textbox style="mso-next-textbox:#_x0000_s4436" inset="0,0,0,0">
                    <w:txbxContent>
                      <w:p w:rsidR="004D7D45" w:rsidRDefault="004D7D45" w:rsidP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Spring Music </w:t>
                        </w:r>
                      </w:p>
                      <w:p w:rsidR="004D7D45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Concert</w:t>
                        </w:r>
                      </w:p>
                      <w:p w:rsidR="004D7D45" w:rsidRDefault="004D7D45" w:rsidP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 w:rsidP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 w:rsidP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5" style="position:absolute;left:0;text-align:left;margin-left:117.4pt;margin-top:4.3pt;width:98pt;height:40.4pt;z-index:232;mso-position-horizontal-relative:text;mso-position-vertical-relative:text" o:allowincell="f" filled="f" stroked="f" strokeweight="0">
                  <v:textbox style="mso-next-textbox:#_x0000_s4435" inset="0,0,0,0">
                    <w:txbxContent>
                      <w:p w:rsidR="00AC4B1F" w:rsidRPr="00AC4B1F" w:rsidRDefault="00AC4B1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The Ascension of Baha’u’llah</w:t>
                        </w:r>
                      </w:p>
                      <w:p w:rsidR="00AC4B1F" w:rsidRPr="00AC4B1F" w:rsidRDefault="00AC4B1F" w:rsidP="00AC4B1F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(Baha’i)</w:t>
                        </w:r>
                      </w:p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7:00 pm Spring Music </w:t>
                        </w:r>
                      </w:p>
                      <w:p w:rsidR="004D7D45" w:rsidRDefault="004D7D45" w:rsidP="004D7D4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>Concert</w:t>
                        </w: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4" style="position:absolute;left:0;text-align:left;margin-left:11.7pt;margin-top:4.3pt;width:98pt;height:40.4pt;z-index:231;mso-position-horizontal-relative:text;mso-position-vertical-relative:text" o:allowincell="f" filled="f" stroked="f" strokeweight="0">
                  <v:textbox style="mso-next-textbox:#_x0000_s4434" inset="0,0,0,0">
                    <w:txbxContent>
                      <w:p w:rsidR="0043063F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3:15 pm Leadership Mtg.</w:t>
                        </w: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43063F"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3063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</w:tr>
    </w:tbl>
    <w:p w:rsidR="00AC3EF5" w:rsidRDefault="00AC4B1F">
      <w:pPr>
        <w:rPr>
          <w:i/>
          <w:sz w:val="14"/>
          <w:szCs w:val="14"/>
        </w:rPr>
      </w:pPr>
      <w:r>
        <w:rPr>
          <w:i/>
          <w:sz w:val="14"/>
          <w:szCs w:val="14"/>
        </w:rPr>
        <w:t>May 16-June 14 – Ramadan (Islam)</w:t>
      </w:r>
    </w:p>
    <w:p w:rsidR="00AC4B1F" w:rsidRPr="00AC4B1F" w:rsidRDefault="00AC4B1F">
      <w:pPr>
        <w:rPr>
          <w:i/>
          <w:sz w:val="14"/>
          <w:szCs w:val="14"/>
        </w:rPr>
      </w:pPr>
      <w:r>
        <w:rPr>
          <w:i/>
          <w:sz w:val="14"/>
          <w:szCs w:val="14"/>
        </w:rPr>
        <w:t>May 19-21 – Shavuot (Judaism)</w:t>
      </w:r>
    </w:p>
    <w:p w:rsidR="00AC3EF5" w:rsidRDefault="00AC3E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  <w:noProof/>
        </w:rPr>
        <w:pict>
          <v:rect id="_x0000_s3074" style="position:absolute;margin-left:0;margin-top:0;width:549pt;height:27pt;z-index:10" o:allowincell="f" filled="f" stroked="f" strokeweight="0">
            <v:textbox style="mso-next-textbox:#_x0000_s3074" inset="0,0,0,0">
              <w:txbxContent>
                <w:p w:rsidR="0043063F" w:rsidRDefault="0043063F">
                  <w:pPr>
                    <w:pStyle w:val="Heading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June 2018</w:t>
                  </w:r>
                  <w:r>
                    <w:rPr>
                      <w:sz w:val="36"/>
                    </w:rPr>
                    <w:tab/>
                  </w:r>
                  <w:r w:rsidR="00B70959">
                    <w:rPr>
                      <w:sz w:val="36"/>
                    </w:rPr>
                    <w:t xml:space="preserve">       </w:t>
                  </w:r>
                  <w:r w:rsidR="00B70959" w:rsidRPr="006A6B62">
                    <w:rPr>
                      <w:sz w:val="24"/>
                      <w:szCs w:val="24"/>
                    </w:rPr>
                    <w:t xml:space="preserve">TAWOM Theme – </w:t>
                  </w:r>
                  <w:r w:rsidR="00B70959">
                    <w:rPr>
                      <w:sz w:val="24"/>
                      <w:szCs w:val="24"/>
                    </w:rPr>
                    <w:t>Perseverance</w:t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  <w:t>Planning Calendar</w:t>
                  </w:r>
                </w:p>
              </w:txbxContent>
            </v:textbox>
          </v:rect>
        </w:pict>
      </w:r>
    </w:p>
    <w:p w:rsidR="00AC3EF5" w:rsidRDefault="00AC3EF5">
      <w:pPr>
        <w:rPr>
          <w:rFonts w:ascii="Arial" w:hAnsi="Arial"/>
          <w:b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117"/>
        <w:gridCol w:w="2117"/>
        <w:gridCol w:w="2117"/>
        <w:gridCol w:w="2117"/>
      </w:tblGrid>
      <w:tr w:rsidR="00AC3EF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Monday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Tuesday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Wednesday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Thursday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Friday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43" style="position:absolute;left:0;text-align:left;margin-left:436.5pt;margin-top:4.4pt;width:98pt;height:40.4pt;z-index:240;mso-position-horizontal-relative:text;mso-position-vertical-relative:text" o:allowincell="f" filled="f" stroked="f" strokeweight="0">
                  <o:lock v:ext="edit" aspectratio="t"/>
                  <v:textbox style="mso-next-textbox:#_x0000_s4443" inset="0,0,0,0">
                    <w:txbxContent>
                      <w:p w:rsidR="0043063F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D</w:t>
                        </w:r>
                        <w:r w:rsidR="00995DEC">
                          <w:rPr>
                            <w:sz w:val="14"/>
                            <w:lang w:val="en-CA"/>
                          </w:rPr>
                          <w:t>eadline to respond to O</w:t>
                        </w:r>
                        <w:r>
                          <w:rPr>
                            <w:sz w:val="14"/>
                            <w:lang w:val="en-CA"/>
                          </w:rPr>
                          <w:t>ffers of</w:t>
                        </w:r>
                      </w:p>
                      <w:p w:rsidR="004D7D45" w:rsidRDefault="00D03DC5" w:rsidP="00D03DC5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ab/>
                          <w:t xml:space="preserve">Admission for all Ontario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universities</w:t>
                        </w:r>
                      </w:p>
                      <w:p w:rsidR="00D03DC5" w:rsidRDefault="00D03DC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Pr="004D7D45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42" style="position:absolute;left:0;text-align:left;margin-left:330.9pt;margin-top:4.4pt;width:98pt;height:40.4pt;z-index:239;mso-position-horizontal-relative:text;mso-position-vertical-relative:text" o:allowincell="f" filled="f" stroked="f" strokeweight="0">
                  <o:lock v:ext="edit" aspectratio="t"/>
                  <v:textbox style="mso-next-textbox:#_x0000_s4442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41" style="position:absolute;left:0;text-align:left;margin-left:225.3pt;margin-top:4.4pt;width:98pt;height:40.4pt;z-index:238;mso-position-horizontal-relative:text;mso-position-vertical-relative:text" o:allowincell="f" filled="f" stroked="f" strokeweight="0">
                  <o:lock v:ext="edit" aspectratio="t"/>
                  <v:textbox style="mso-next-textbox:#_x0000_s4441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40" style="position:absolute;left:0;text-align:left;margin-left:119.1pt;margin-top:4.4pt;width:98pt;height:40.4pt;z-index:237;mso-position-horizontal-relative:text;mso-position-vertical-relative:text" o:allowincell="f" filled="f" stroked="f" strokeweight="0">
                  <o:lock v:ext="edit" aspectratio="t"/>
                  <v:textbox style="mso-next-textbox:#_x0000_s4440" inset="0,0,0,0">
                    <w:txbxContent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39" style="position:absolute;left:0;text-align:left;margin-left:13.5pt;margin-top:4.4pt;width:98pt;height:40.4pt;z-index:236;mso-position-horizontal-relative:text;mso-position-vertical-relative:text" o:allowincell="f" filled="f" stroked="f" strokeweight="0">
                  <o:lock v:ext="edit" aspectratio="t"/>
                  <v:textbox style="mso-next-textbox:#_x0000_s4439" inset="0,0,0,0">
                    <w:txbxContent>
                      <w:p w:rsidR="0043063F" w:rsidRDefault="00AC4B1F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Italian Heritage Month</w:t>
                        </w:r>
                      </w:p>
                      <w:p w:rsidR="00AC4B1F" w:rsidRDefault="00AC4B1F" w:rsidP="00AC4B1F">
                        <w:pPr>
                          <w:tabs>
                            <w:tab w:val="left" w:pos="180"/>
                          </w:tabs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 xml:space="preserve">Portuguese Speaking Heritage </w:t>
                        </w:r>
                        <w:r>
                          <w:rPr>
                            <w:sz w:val="14"/>
                            <w:lang w:val="en-CA"/>
                          </w:rPr>
                          <w:tab/>
                          <w:t>Month</w:t>
                        </w:r>
                      </w:p>
                      <w:p w:rsidR="00AC4B1F" w:rsidRPr="00AC4B1F" w:rsidRDefault="00AC4B1F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PRIDE Month (City of Toronto)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D7D4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502" type="#_x0000_t32" style="position:absolute;left:0;text-align:left;margin-left:90.6pt;margin-top:31.55pt;width:127pt;height:0;flip:x;z-index:273;mso-position-horizontal-relative:text;mso-position-vertical-relative:text" o:connectortype="straight" strokeweight="0">
                  <v:stroke endarrow="block"/>
                </v:shape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448" style="position:absolute;left:0;text-align:left;margin-left:435.1pt;margin-top:4.25pt;width:98pt;height:40.4pt;z-index:245;mso-position-horizontal-relative:text;mso-position-vertical-relative:text" o:allowincell="f" filled="f" stroked="f" strokeweight="0">
                  <v:textbox style="mso-next-textbox:#_x0000_s4448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447" style="position:absolute;left:0;text-align:left;margin-left:329.1pt;margin-top:4.25pt;width:98pt;height:40.4pt;z-index:244;mso-position-horizontal-relative:text;mso-position-vertical-relative:text" o:allowincell="f" filled="f" stroked="f" strokeweight="0">
                  <v:textbox style="mso-next-textbox:#_x0000_s4447" inset="0,0,0,0">
                    <w:txbxContent>
                      <w:p w:rsidR="00AC4B1F" w:rsidRPr="00AD7F3A" w:rsidRDefault="00AC4B1F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proofErr w:type="spellStart"/>
                        <w:r w:rsidRPr="00AD7F3A">
                          <w:rPr>
                            <w:i/>
                            <w:sz w:val="14"/>
                            <w:lang w:val="en-CA"/>
                          </w:rPr>
                          <w:t>Jumu’ah-tul</w:t>
                        </w:r>
                        <w:proofErr w:type="spellEnd"/>
                        <w:r w:rsidRPr="00AD7F3A"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Pr="00AD7F3A">
                          <w:rPr>
                            <w:i/>
                            <w:sz w:val="14"/>
                            <w:lang w:val="en-CA"/>
                          </w:rPr>
                          <w:t>Wida</w:t>
                        </w:r>
                        <w:proofErr w:type="spellEnd"/>
                        <w:r w:rsidRPr="00AD7F3A">
                          <w:rPr>
                            <w:i/>
                            <w:sz w:val="14"/>
                            <w:lang w:val="en-CA"/>
                          </w:rPr>
                          <w:t xml:space="preserve"> </w:t>
                        </w:r>
                        <w:r w:rsidR="00AD7F3A" w:rsidRPr="00AD7F3A">
                          <w:rPr>
                            <w:i/>
                            <w:sz w:val="14"/>
                            <w:lang w:val="en-CA"/>
                          </w:rPr>
                          <w:t>(Islam)</w:t>
                        </w:r>
                      </w:p>
                      <w:p w:rsidR="0043063F" w:rsidRDefault="00506261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Drama Banquet</w:t>
                        </w: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446" style="position:absolute;left:0;text-align:left;margin-left:223.4pt;margin-top:4.25pt;width:98pt;height:40.4pt;z-index:243;mso-position-horizontal-relative:text;mso-position-vertical-relative:text" o:allowincell="f" filled="f" stroked="f" strokeweight="0">
                  <v:textbox style="mso-next-textbox:#_x0000_s4446" inset="0,0,0,0">
                    <w:txbxContent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 w:rsidP="004D7D45">
                        <w:pPr>
                          <w:jc w:val="center"/>
                          <w:rPr>
                            <w:sz w:val="14"/>
                            <w:lang w:val="en-CA"/>
                          </w:rPr>
                        </w:pPr>
                      </w:p>
                      <w:p w:rsidR="004D7D45" w:rsidRDefault="004D7D45" w:rsidP="004D7D45">
                        <w:pPr>
                          <w:jc w:val="center"/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Music By the Lake Camp</w:t>
                        </w:r>
                      </w:p>
                      <w:p w:rsidR="000E27D3" w:rsidRPr="004D7D45" w:rsidRDefault="00B535C4" w:rsidP="000E27D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445" style="position:absolute;left:0;text-align:left;margin-left:117.4pt;margin-top:4.25pt;width:98pt;height:40.4pt;z-index:242;mso-position-horizontal-relative:text;mso-position-vertical-relative:text" o:allowincell="f" filled="f" stroked="f" strokeweight="0">
                  <v:textbox style="mso-next-textbox:#_x0000_s444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C3EF5">
              <w:rPr>
                <w:rFonts w:ascii="Arial" w:hAnsi="Arial"/>
                <w:b/>
                <w:noProof/>
                <w:sz w:val="22"/>
              </w:rPr>
              <w:pict>
                <v:rect id="_x0000_s4444" style="position:absolute;left:0;text-align:left;margin-left:11.7pt;margin-top:4.25pt;width:98pt;height:40.4pt;z-index:241;mso-position-horizontal-relative:text;mso-position-vertical-relative:text" o:allowincell="f" filled="f" stroked="f" strokeweight="0">
                  <v:textbox style="mso-next-textbox:#_x0000_s4444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D626DF"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4D7D45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  <w:lang w:val="en-CA" w:eastAsia="en-CA"/>
              </w:rPr>
              <w:pict>
                <v:shape id="_x0000_s4501" type="#_x0000_t32" style="position:absolute;left:0;text-align:left;margin-left:87.4pt;margin-top:31.5pt;width:127.5pt;height:0;z-index:272;mso-position-horizontal-relative:text;mso-position-vertical-relative:text" o:connectortype="straight" strokeweight="0">
                  <v:stroke endarrow="block"/>
                </v:shape>
              </w:pict>
            </w:r>
            <w:r w:rsidR="00D626DF"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53" style="position:absolute;left:0;text-align:left;margin-left:435.1pt;margin-top:4.9pt;width:98pt;height:40.4pt;z-index:250;mso-position-horizontal-relative:text;mso-position-vertical-relative:text" o:allowincell="f" filled="f" stroked="f" strokeweight="0">
                  <v:textbox style="mso-next-textbox:#_x0000_s4453" inset="0,0,0,0">
                    <w:txbxContent>
                      <w:p w:rsidR="0043063F" w:rsidRPr="00AD7F3A" w:rsidRDefault="00AD7F3A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Eid al </w:t>
                        </w:r>
                        <w:proofErr w:type="spellStart"/>
                        <w:r>
                          <w:rPr>
                            <w:i/>
                            <w:sz w:val="14"/>
                            <w:lang w:val="en-CA"/>
                          </w:rPr>
                          <w:t>Fitr</w:t>
                        </w:r>
                        <w:proofErr w:type="spellEnd"/>
                        <w:r>
                          <w:rPr>
                            <w:i/>
                            <w:sz w:val="14"/>
                            <w:lang w:val="en-CA"/>
                          </w:rPr>
                          <w:t xml:space="preserve"> (Islam)</w:t>
                        </w: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2" style="position:absolute;left:0;text-align:left;margin-left:329.1pt;margin-top:4.9pt;width:98pt;height:40.4pt;z-index:249;mso-position-horizontal-relative:text;mso-position-vertical-relative:text" o:allowincell="f" filled="f" stroked="f" strokeweight="0">
                  <v:textbox style="mso-next-textbox:#_x0000_s445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1" style="position:absolute;left:0;text-align:left;margin-left:223.4pt;margin-top:4.9pt;width:98pt;height:40.4pt;z-index:248;mso-position-horizontal-relative:text;mso-position-vertical-relative:text" o:allowincell="f" filled="f" stroked="f" strokeweight="0">
                  <v:textbox style="mso-next-textbox:#_x0000_s4451" inset="0,0,0,0">
                    <w:txbxContent>
                      <w:p w:rsidR="0043063F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Math EQAO</w:t>
                        </w: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3:30 pm Gr. 12 Drama Production</w:t>
                        </w: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0" style="position:absolute;left:0;text-align:left;margin-left:117.4pt;margin-top:4.9pt;width:98pt;height:40.4pt;z-index:247;mso-position-horizontal-relative:text;mso-position-vertical-relative:text" o:allowincell="f" filled="f" stroked="f" strokeweight="0">
                  <v:textbox style="mso-next-textbox:#_x0000_s4450" inset="0,0,0,0">
                    <w:txbxContent>
                      <w:p w:rsidR="0043063F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Gr. 9 Math EQAO</w:t>
                        </w: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49" style="position:absolute;left:0;text-align:left;margin-left:11.7pt;margin-top:4.9pt;width:98pt;height:40.4pt;z-index:246;mso-position-horizontal-relative:text;mso-position-vertical-relative:text" o:allowincell="f" filled="f" stroked="f" strokeweight="0">
                  <v:textbox style="mso-next-textbox:#_x0000_s4449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D626DF"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58" style="position:absolute;left:0;text-align:left;margin-left:435.1pt;margin-top:5pt;width:98pt;height:40.4pt;z-index:255;mso-position-horizontal-relative:text;mso-position-vertical-relative:text" o:allowincell="f" filled="f" stroked="f" strokeweight="0">
                  <v:textbox style="mso-next-textbox:#_x0000_s4458" inset="0,0,0,0">
                    <w:txbxContent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7" style="position:absolute;left:0;text-align:left;margin-left:329.1pt;margin-top:5pt;width:98pt;height:40.4pt;z-index:254;mso-position-horizontal-relative:text;mso-position-vertical-relative:text" o:allowincell="f" filled="f" stroked="f" strokeweight="0">
                  <v:textbox style="mso-next-textbox:#_x0000_s4457" inset="0,0,0,0">
                    <w:txbxContent>
                      <w:p w:rsidR="000E27D3" w:rsidRPr="00AC4B1F" w:rsidRDefault="00AC4B1F" w:rsidP="000E27D3">
                        <w:pPr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>National Aboriginal Day</w:t>
                        </w:r>
                      </w:p>
                      <w:p w:rsidR="000E27D3" w:rsidRPr="00AC4B1F" w:rsidRDefault="00AC4B1F" w:rsidP="00AC4B1F">
                        <w:pPr>
                          <w:tabs>
                            <w:tab w:val="left" w:pos="180"/>
                          </w:tabs>
                          <w:rPr>
                            <w:i/>
                            <w:sz w:val="14"/>
                            <w:lang w:val="en-CA"/>
                          </w:rPr>
                        </w:pPr>
                        <w:r>
                          <w:rPr>
                            <w:i/>
                            <w:sz w:val="14"/>
                            <w:lang w:val="en-CA"/>
                          </w:rPr>
                          <w:tab/>
                          <w:t>(Canada)</w:t>
                        </w: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6" style="position:absolute;left:0;text-align:left;margin-left:223.4pt;margin-top:5pt;width:98pt;height:40.4pt;z-index:253;mso-position-horizontal-relative:text;mso-position-vertical-relative:text" o:allowincell="f" filled="f" stroked="f" strokeweight="0">
                  <v:textbox style="mso-next-textbox:#_x0000_s4456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5" style="position:absolute;left:0;text-align:left;margin-left:117.4pt;margin-top:5pt;width:98pt;height:40.4pt;z-index:252;mso-position-horizontal-relative:text;mso-position-vertical-relative:text" o:allowincell="f" filled="f" stroked="f" strokeweight="0">
                  <v:textbox style="mso-next-textbox:#_x0000_s4455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4" style="position:absolute;left:0;text-align:left;margin-left:11.7pt;margin-top:5pt;width:98pt;height:40.4pt;z-index:251;mso-position-horizontal-relative:text;mso-position-vertical-relative:text" o:allowincell="f" filled="f" stroked="f" strokeweight="0">
                  <v:textbox style="mso-next-textbox:#_x0000_s4454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B535C4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D626DF">
              <w:rPr>
                <w:rFonts w:ascii="Arial" w:hAnsi="Arial"/>
                <w:b/>
                <w:sz w:val="22"/>
              </w:rPr>
              <w:t>18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19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22</w:t>
            </w:r>
          </w:p>
        </w:tc>
      </w:tr>
      <w:tr w:rsidR="00AC3EF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AC3EF5" w:rsidP="00653110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noProof/>
                <w:sz w:val="22"/>
              </w:rPr>
              <w:pict>
                <v:rect id="_x0000_s4463" style="position:absolute;left:0;text-align:left;margin-left:435.1pt;margin-top:5.4pt;width:98pt;height:40.4pt;z-index:260;mso-position-horizontal-relative:text;mso-position-vertical-relative:text" o:allowincell="f" filled="f" stroked="f" strokeweight="0">
                  <v:textbox style="mso-next-textbox:#_x0000_s4463" inset="0,0,0,0">
                    <w:txbxContent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3B6324" w:rsidRDefault="003B6324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61" style="position:absolute;left:0;text-align:left;margin-left:223.4pt;margin-top:5.4pt;width:98pt;height:40.4pt;z-index:258;mso-position-horizontal-relative:text;mso-position-vertical-relative:text" o:allowincell="f" filled="f" stroked="f" strokeweight="0">
                  <v:textbox style="mso-next-textbox:#_x0000_s4461" inset="0,0,0,0">
                    <w:txbxContent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43063F" w:rsidRP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  <w:r>
                          <w:rPr>
                            <w:sz w:val="14"/>
                            <w:lang w:val="en-CA"/>
                          </w:rPr>
                          <w:t>Exam Return Day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60" style="position:absolute;left:0;text-align:left;margin-left:117.4pt;margin-top:5.4pt;width:98pt;height:40.4pt;z-index:257;mso-position-horizontal-relative:text;mso-position-vertical-relative:text" o:allowincell="f" filled="f" stroked="f" strokeweight="0">
                  <v:textbox style="mso-next-textbox:#_x0000_s4460" inset="0,0,0,0">
                    <w:txbxContent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59" style="position:absolute;left:0;text-align:left;margin-left:11.7pt;margin-top:5.4pt;width:98pt;height:40.4pt;z-index:256;mso-position-horizontal-relative:text;mso-position-vertical-relative:text" o:allowincell="f" filled="f" stroked="f" strokeweight="0">
                  <v:textbox style="mso-next-textbox:#_x0000_s4459" inset="0,0,0,0">
                    <w:txbxContent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 w:rsidP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EXAM DAY</w:t>
                        </w:r>
                      </w:p>
                      <w:p w:rsidR="0043063F" w:rsidRDefault="0043063F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Arial" w:hAnsi="Arial"/>
                <w:b/>
                <w:noProof/>
                <w:sz w:val="22"/>
              </w:rPr>
              <w:pict>
                <v:rect id="_x0000_s4462" style="position:absolute;left:0;text-align:left;margin-left:329.1pt;margin-top:5.4pt;width:98pt;height:40.4pt;z-index:259;mso-position-horizontal-relative:text;mso-position-vertical-relative:text" o:allowincell="f" filled="f" stroked="f" strokeweight="0">
                  <v:textbox style="mso-next-textbox:#_x0000_s4462" inset="0,0,0,0">
                    <w:txbxContent>
                      <w:p w:rsidR="0043063F" w:rsidRDefault="0043063F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Default="000E27D3">
                        <w:pPr>
                          <w:rPr>
                            <w:sz w:val="14"/>
                            <w:lang w:val="en-CA"/>
                          </w:rPr>
                        </w:pPr>
                      </w:p>
                      <w:p w:rsidR="000E27D3" w:rsidRPr="000E27D3" w:rsidRDefault="000E27D3" w:rsidP="000E27D3">
                        <w:pPr>
                          <w:jc w:val="center"/>
                          <w:rPr>
                            <w:b/>
                            <w:sz w:val="14"/>
                            <w:lang w:val="en-CA"/>
                          </w:rPr>
                        </w:pPr>
                        <w:r>
                          <w:rPr>
                            <w:b/>
                            <w:sz w:val="14"/>
                            <w:lang w:val="en-CA"/>
                          </w:rPr>
                          <w:t>PA DAY</w:t>
                        </w:r>
                      </w:p>
                    </w:txbxContent>
                  </v:textbox>
                </v:rect>
              </w:pict>
            </w:r>
            <w:r w:rsidR="00D626DF"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27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28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EF5" w:rsidRDefault="00D626DF">
            <w:pPr>
              <w:spacing w:before="6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29</w:t>
            </w:r>
          </w:p>
        </w:tc>
      </w:tr>
    </w:tbl>
    <w:p w:rsidR="00AC3EF5" w:rsidRPr="00AD7F3A" w:rsidRDefault="00AC4B1F">
      <w:pPr>
        <w:rPr>
          <w:i/>
          <w:sz w:val="14"/>
          <w:szCs w:val="14"/>
          <w:lang w:val="en-CA"/>
        </w:rPr>
      </w:pPr>
      <w:r>
        <w:rPr>
          <w:i/>
          <w:sz w:val="14"/>
          <w:szCs w:val="14"/>
        </w:rPr>
        <w:t>June 1-July 1 – LGBTTQQI2S Pride Month (Toronto)</w:t>
      </w:r>
      <w:r w:rsidR="00AD7F3A">
        <w:rPr>
          <w:i/>
          <w:sz w:val="14"/>
          <w:szCs w:val="14"/>
        </w:rPr>
        <w:tab/>
      </w:r>
      <w:r w:rsidR="00AD7F3A">
        <w:rPr>
          <w:i/>
          <w:sz w:val="14"/>
          <w:szCs w:val="14"/>
        </w:rPr>
        <w:tab/>
      </w:r>
      <w:r w:rsidR="00AD7F3A">
        <w:rPr>
          <w:i/>
          <w:sz w:val="14"/>
          <w:szCs w:val="14"/>
        </w:rPr>
        <w:tab/>
      </w:r>
      <w:r w:rsidR="00AD7F3A">
        <w:rPr>
          <w:i/>
          <w:sz w:val="14"/>
          <w:szCs w:val="14"/>
        </w:rPr>
        <w:tab/>
      </w:r>
      <w:r w:rsidR="00AD7F3A">
        <w:rPr>
          <w:i/>
          <w:sz w:val="14"/>
          <w:szCs w:val="14"/>
        </w:rPr>
        <w:tab/>
      </w:r>
      <w:r w:rsidR="00AD7F3A">
        <w:rPr>
          <w:i/>
          <w:sz w:val="14"/>
          <w:szCs w:val="14"/>
        </w:rPr>
        <w:tab/>
      </w:r>
      <w:r w:rsidR="00AD7F3A" w:rsidRPr="00AD7F3A">
        <w:rPr>
          <w:i/>
          <w:sz w:val="14"/>
          <w:szCs w:val="14"/>
          <w:lang w:val="en-CA"/>
        </w:rPr>
        <w:t xml:space="preserve">June 16 – Martyrdom of Guru </w:t>
      </w:r>
      <w:proofErr w:type="spellStart"/>
      <w:r w:rsidR="00AD7F3A" w:rsidRPr="00AD7F3A">
        <w:rPr>
          <w:i/>
          <w:sz w:val="14"/>
          <w:szCs w:val="14"/>
          <w:lang w:val="en-CA"/>
        </w:rPr>
        <w:t>Arjan</w:t>
      </w:r>
      <w:proofErr w:type="spellEnd"/>
      <w:r w:rsidR="00AD7F3A" w:rsidRPr="00AD7F3A">
        <w:rPr>
          <w:i/>
          <w:sz w:val="14"/>
          <w:szCs w:val="14"/>
          <w:lang w:val="en-CA"/>
        </w:rPr>
        <w:t xml:space="preserve"> Dev </w:t>
      </w:r>
      <w:proofErr w:type="spellStart"/>
      <w:r w:rsidR="00AD7F3A" w:rsidRPr="00AD7F3A">
        <w:rPr>
          <w:i/>
          <w:sz w:val="14"/>
          <w:szCs w:val="14"/>
          <w:lang w:val="en-CA"/>
        </w:rPr>
        <w:t>Ji</w:t>
      </w:r>
      <w:proofErr w:type="spellEnd"/>
      <w:r w:rsidR="00AD7F3A" w:rsidRPr="00AD7F3A">
        <w:rPr>
          <w:i/>
          <w:sz w:val="14"/>
          <w:szCs w:val="14"/>
          <w:lang w:val="en-CA"/>
        </w:rPr>
        <w:t xml:space="preserve"> (Sikhism)</w:t>
      </w:r>
    </w:p>
    <w:p w:rsidR="00AD7F3A" w:rsidRPr="0053594B" w:rsidRDefault="00AD7F3A">
      <w:pPr>
        <w:rPr>
          <w:i/>
          <w:sz w:val="14"/>
          <w:szCs w:val="14"/>
          <w:lang w:val="en-CA"/>
        </w:rPr>
      </w:pPr>
      <w:r w:rsidRPr="0053594B">
        <w:rPr>
          <w:i/>
          <w:sz w:val="14"/>
          <w:szCs w:val="14"/>
          <w:lang w:val="en-CA"/>
        </w:rPr>
        <w:t xml:space="preserve">June 10 – </w:t>
      </w:r>
      <w:proofErr w:type="spellStart"/>
      <w:r w:rsidRPr="0053594B">
        <w:rPr>
          <w:i/>
          <w:sz w:val="14"/>
          <w:szCs w:val="14"/>
          <w:lang w:val="en-CA"/>
        </w:rPr>
        <w:t>Laylat</w:t>
      </w:r>
      <w:proofErr w:type="spellEnd"/>
      <w:r w:rsidRPr="0053594B">
        <w:rPr>
          <w:i/>
          <w:sz w:val="14"/>
          <w:szCs w:val="14"/>
          <w:lang w:val="en-CA"/>
        </w:rPr>
        <w:t xml:space="preserve"> al-</w:t>
      </w:r>
      <w:proofErr w:type="spellStart"/>
      <w:r w:rsidRPr="0053594B">
        <w:rPr>
          <w:i/>
          <w:sz w:val="14"/>
          <w:szCs w:val="14"/>
          <w:lang w:val="en-CA"/>
        </w:rPr>
        <w:t>Qadr</w:t>
      </w:r>
      <w:proofErr w:type="spellEnd"/>
      <w:r w:rsidRPr="0053594B">
        <w:rPr>
          <w:i/>
          <w:sz w:val="14"/>
          <w:szCs w:val="14"/>
          <w:lang w:val="en-CA"/>
        </w:rPr>
        <w:t xml:space="preserve"> (Islam)</w:t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</w:r>
      <w:r w:rsidRPr="0053594B">
        <w:rPr>
          <w:i/>
          <w:sz w:val="14"/>
          <w:szCs w:val="14"/>
          <w:lang w:val="en-CA"/>
        </w:rPr>
        <w:tab/>
        <w:t xml:space="preserve">June 21 – </w:t>
      </w:r>
      <w:proofErr w:type="spellStart"/>
      <w:r w:rsidRPr="0053594B">
        <w:rPr>
          <w:i/>
          <w:sz w:val="14"/>
          <w:szCs w:val="14"/>
          <w:lang w:val="en-CA"/>
        </w:rPr>
        <w:t>Litha</w:t>
      </w:r>
      <w:proofErr w:type="spellEnd"/>
      <w:r w:rsidRPr="0053594B">
        <w:rPr>
          <w:i/>
          <w:sz w:val="14"/>
          <w:szCs w:val="14"/>
          <w:lang w:val="en-CA"/>
        </w:rPr>
        <w:t>/Summer Solstice (Wicca/Pagan)</w:t>
      </w:r>
    </w:p>
    <w:sectPr w:rsidR="00AD7F3A" w:rsidRPr="0053594B">
      <w:pgSz w:w="12240" w:h="15840" w:code="1"/>
      <w:pgMar w:top="5040" w:right="630" w:bottom="4320" w:left="630" w:header="547" w:footer="54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87BA25-643D-47C9-B96F-FF6F0DD6F994}"/>
    <w:embedBold r:id="rId2" w:fontKey="{53144704-2434-4A39-B506-F58189627339}"/>
    <w:embedItalic r:id="rId3" w:fontKey="{3116E8A1-52A4-4C62-B946-B50E805225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95AEA1D-C1CA-443C-B63E-5AB1DD88A8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AA69F8-DCFB-4011-9C62-88DDA01FC9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5E67FB9-7963-4322-AAC8-6A1525D588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7" w:fontKey="{87B36D92-B262-4020-85DE-741119F106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5AF04B8-6652-4D56-8556-40A82433668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088E7E3D-D50A-4AD8-A1D5-57D10ADD7C7C}"/>
    <w:embedItalic r:id="rId10" w:fontKey="{345698AF-262D-443D-86C9-36FD5E0D9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4646421-1521-4180-9740-9C79E98510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C8612D3D-0CF0-40F3-90D1-9AB42190F0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945E8"/>
    <w:multiLevelType w:val="hybridMultilevel"/>
    <w:tmpl w:val="428C7432"/>
    <w:lvl w:ilvl="0" w:tplc="79BEF8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97E43"/>
    <w:multiLevelType w:val="hybridMultilevel"/>
    <w:tmpl w:val="748A5CBA"/>
    <w:lvl w:ilvl="0" w:tplc="188E4B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407D7"/>
    <w:multiLevelType w:val="hybridMultilevel"/>
    <w:tmpl w:val="435ED696"/>
    <w:lvl w:ilvl="0" w:tplc="CE6EDF9E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55992429"/>
    <w:multiLevelType w:val="hybridMultilevel"/>
    <w:tmpl w:val="EA962548"/>
    <w:lvl w:ilvl="0" w:tplc="596882C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70CA34C5"/>
    <w:multiLevelType w:val="hybridMultilevel"/>
    <w:tmpl w:val="1BB2CBDA"/>
    <w:lvl w:ilvl="0" w:tplc="870AEC7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footnoteLayoutLikeWW8/>
    <w:shapeLayoutLikeWW8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5269"/>
    <w:rsid w:val="00017D39"/>
    <w:rsid w:val="00024C30"/>
    <w:rsid w:val="00062D32"/>
    <w:rsid w:val="000D51F8"/>
    <w:rsid w:val="000D6665"/>
    <w:rsid w:val="000E27D3"/>
    <w:rsid w:val="00111326"/>
    <w:rsid w:val="00153C67"/>
    <w:rsid w:val="00171C59"/>
    <w:rsid w:val="0019051D"/>
    <w:rsid w:val="00196CB2"/>
    <w:rsid w:val="001D6CB0"/>
    <w:rsid w:val="00205003"/>
    <w:rsid w:val="00247888"/>
    <w:rsid w:val="0025661A"/>
    <w:rsid w:val="002B5788"/>
    <w:rsid w:val="002E0187"/>
    <w:rsid w:val="002F37D0"/>
    <w:rsid w:val="003040E8"/>
    <w:rsid w:val="00305BDF"/>
    <w:rsid w:val="00337285"/>
    <w:rsid w:val="00353A50"/>
    <w:rsid w:val="003A1A68"/>
    <w:rsid w:val="003B53E4"/>
    <w:rsid w:val="003B6324"/>
    <w:rsid w:val="003D27AF"/>
    <w:rsid w:val="003E62E4"/>
    <w:rsid w:val="003F4DAC"/>
    <w:rsid w:val="003F7318"/>
    <w:rsid w:val="00402237"/>
    <w:rsid w:val="004167D4"/>
    <w:rsid w:val="0043063F"/>
    <w:rsid w:val="004449B9"/>
    <w:rsid w:val="00464713"/>
    <w:rsid w:val="004873DE"/>
    <w:rsid w:val="004D7D45"/>
    <w:rsid w:val="00506261"/>
    <w:rsid w:val="00530F22"/>
    <w:rsid w:val="0053594B"/>
    <w:rsid w:val="00554D36"/>
    <w:rsid w:val="005D788F"/>
    <w:rsid w:val="005E3FA9"/>
    <w:rsid w:val="00601097"/>
    <w:rsid w:val="00615269"/>
    <w:rsid w:val="00653110"/>
    <w:rsid w:val="006934BD"/>
    <w:rsid w:val="006A6B62"/>
    <w:rsid w:val="006D32C4"/>
    <w:rsid w:val="00720022"/>
    <w:rsid w:val="00720945"/>
    <w:rsid w:val="00720E71"/>
    <w:rsid w:val="007218CD"/>
    <w:rsid w:val="00760877"/>
    <w:rsid w:val="00763641"/>
    <w:rsid w:val="007C1185"/>
    <w:rsid w:val="007C404C"/>
    <w:rsid w:val="007D0B08"/>
    <w:rsid w:val="0082408D"/>
    <w:rsid w:val="008552AA"/>
    <w:rsid w:val="00896D31"/>
    <w:rsid w:val="009130B3"/>
    <w:rsid w:val="00950075"/>
    <w:rsid w:val="00951639"/>
    <w:rsid w:val="00995DEC"/>
    <w:rsid w:val="00A1673C"/>
    <w:rsid w:val="00AC3EF5"/>
    <w:rsid w:val="00AC4B1F"/>
    <w:rsid w:val="00AD7F3A"/>
    <w:rsid w:val="00AF572F"/>
    <w:rsid w:val="00B217A9"/>
    <w:rsid w:val="00B535C4"/>
    <w:rsid w:val="00B66ADD"/>
    <w:rsid w:val="00B70959"/>
    <w:rsid w:val="00BA5FDD"/>
    <w:rsid w:val="00BF5779"/>
    <w:rsid w:val="00C16176"/>
    <w:rsid w:val="00C53D17"/>
    <w:rsid w:val="00C619CB"/>
    <w:rsid w:val="00C76413"/>
    <w:rsid w:val="00D03A05"/>
    <w:rsid w:val="00D03DC5"/>
    <w:rsid w:val="00D07679"/>
    <w:rsid w:val="00D17E03"/>
    <w:rsid w:val="00D246C6"/>
    <w:rsid w:val="00D626DF"/>
    <w:rsid w:val="00D92059"/>
    <w:rsid w:val="00DF4A7E"/>
    <w:rsid w:val="00E33A6A"/>
    <w:rsid w:val="00E60ECA"/>
    <w:rsid w:val="00E62EE1"/>
    <w:rsid w:val="00E7461D"/>
    <w:rsid w:val="00EA0AE4"/>
    <w:rsid w:val="00EF0EB6"/>
    <w:rsid w:val="00F03E7D"/>
    <w:rsid w:val="00F13236"/>
    <w:rsid w:val="00F31AE0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3" fill="f" fillcolor="white" stroke="f">
      <v:fill color="white" on="f"/>
      <v:stroke weight="0" on="f"/>
      <v:textbox inset="0,0,0,0"/>
    </o:shapedefaults>
    <o:shapelayout v:ext="edit">
      <o:idmap v:ext="edit" data="1,2,3,4"/>
      <o:rules v:ext="edit">
        <o:r id="V:Rule1" type="connector" idref="#_x0000_s4489"/>
        <o:r id="V:Rule2" type="connector" idref="#_x0000_s4490"/>
        <o:r id="V:Rule3" type="connector" idref="#_x0000_s4491"/>
        <o:r id="V:Rule4" type="connector" idref="#_x0000_s4492"/>
        <o:r id="V:Rule5" type="connector" idref="#_x0000_s4493"/>
        <o:r id="V:Rule6" type="connector" idref="#_x0000_s4494"/>
        <o:r id="V:Rule7" type="connector" idref="#_x0000_s4495"/>
        <o:r id="V:Rule8" type="connector" idref="#_x0000_s4496"/>
        <o:r id="V:Rule9" type="connector" idref="#_x0000_s4498"/>
        <o:r id="V:Rule10" type="connector" idref="#_x0000_s4499"/>
        <o:r id="V:Rule11" type="connector" idref="#_x0000_s4500"/>
        <o:r id="V:Rule12" type="connector" idref="#_x0000_s4501"/>
        <o:r id="V:Rule13" type="connector" idref="#_x0000_s4502"/>
      </o:rules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b/>
      <w:bCs/>
      <w:sz w:val="40"/>
      <w:szCs w:val="4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3585\Downloads\Calendar%202017-18%20Student(1)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1C96B-73D0-4E75-99E4-8C2A2A0B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2017-18 Student(1) (1).dot</Template>
  <TotalTime>1</TotalTime>
  <Pages>3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Rowland, Hugh</dc:creator>
  <cp:lastModifiedBy>Rowland, Hugh</cp:lastModifiedBy>
  <cp:revision>1</cp:revision>
  <cp:lastPrinted>2017-04-12T19:58:00Z</cp:lastPrinted>
  <dcterms:created xsi:type="dcterms:W3CDTF">2017-10-12T15:45:00Z</dcterms:created>
  <dcterms:modified xsi:type="dcterms:W3CDTF">2017-10-12T15:46:00Z</dcterms:modified>
</cp:coreProperties>
</file>