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837F6" w:rsidRDefault="00D82B3D" w:rsidP="00912CC5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10380A" wp14:editId="6C42B06C">
                <wp:simplePos x="0" y="0"/>
                <wp:positionH relativeFrom="column">
                  <wp:posOffset>103908</wp:posOffset>
                </wp:positionH>
                <wp:positionV relativeFrom="paragraph">
                  <wp:posOffset>70658</wp:posOffset>
                </wp:positionV>
                <wp:extent cx="6267335" cy="1114425"/>
                <wp:effectExtent l="0" t="0" r="1968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33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AFA" w:rsidRPr="00D90AFA" w:rsidRDefault="00D90AFA">
                            <w:pPr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D90AFA">
                              <w:rPr>
                                <w:color w:val="auto"/>
                                <w:sz w:val="40"/>
                                <w:szCs w:val="40"/>
                              </w:rPr>
                              <w:t>Where to find valuable transition information:</w:t>
                            </w:r>
                          </w:p>
                          <w:p w:rsidR="00D90AFA" w:rsidRDefault="00D90AFA" w:rsidP="00D90AF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Myriad Pro Semibold Cond" w:eastAsia="MS PGothic" w:hAnsi="Myriad Pro Semibold Cond" w:hint="eastAsia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:rsidR="00D90AFA" w:rsidRPr="00D90AFA" w:rsidRDefault="00D90AFA" w:rsidP="00D90AF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 w:rsidRPr="00D90AFA">
                              <w:rPr>
                                <w:rFonts w:ascii="Myriad Pro Semibold Cond" w:eastAsia="MS PGothic" w:hAnsi="Myriad Pro Semibold Cond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www.tdsb.on.ca/goingtohighschool</w:t>
                            </w:r>
                          </w:p>
                          <w:p w:rsidR="00D90AFA" w:rsidRPr="00D90AFA" w:rsidRDefault="00D90AF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2pt;margin-top:5.55pt;width:493.5pt;height: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">
                <v:textbox>
                  <w:txbxContent>
                    <w:p w:rsidR="00D90AFA" w:rsidRPr="00D90AFA" w:rsidRDefault="00D90AFA">
                      <w:pPr>
                        <w:rPr>
                          <w:color w:val="auto"/>
                          <w:sz w:val="40"/>
                          <w:szCs w:val="40"/>
                        </w:rPr>
                      </w:pPr>
                      <w:r w:rsidRPr="00D90AFA">
                        <w:rPr>
                          <w:color w:val="auto"/>
                          <w:sz w:val="40"/>
                          <w:szCs w:val="40"/>
                        </w:rPr>
                        <w:t>Where to find valuable transition information:</w:t>
                      </w:r>
                    </w:p>
                    <w:p w:rsidR="00D90AFA" w:rsidRDefault="00D90AFA" w:rsidP="00D90AF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Myriad Pro Semibold Cond" w:eastAsia="MS PGothic" w:hAnsi="Myriad Pro Semibold Cond" w:hint="eastAsia"/>
                          <w:kern w:val="24"/>
                          <w:sz w:val="40"/>
                          <w:szCs w:val="40"/>
                          <w:lang w:val="en-US"/>
                        </w:rPr>
                      </w:pPr>
                    </w:p>
                    <w:p w:rsidR="00D90AFA" w:rsidRPr="00D90AFA" w:rsidRDefault="00D90AFA" w:rsidP="00D90AF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48"/>
                          <w:szCs w:val="48"/>
                        </w:rPr>
                      </w:pPr>
                      <w:r w:rsidRPr="00D90AFA">
                        <w:rPr>
                          <w:rFonts w:ascii="Myriad Pro Semibold Cond" w:eastAsia="MS PGothic" w:hAnsi="Myriad Pro Semibold Cond"/>
                          <w:kern w:val="24"/>
                          <w:sz w:val="48"/>
                          <w:szCs w:val="48"/>
                          <w:lang w:val="en-US"/>
                        </w:rPr>
                        <w:t>www.tdsb.on.ca/goingtohighschool</w:t>
                      </w:r>
                    </w:p>
                    <w:p w:rsidR="00D90AFA" w:rsidRPr="00D90AFA" w:rsidRDefault="00D90AF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6A7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E0B158" wp14:editId="71005DB3">
                <wp:simplePos x="0" y="0"/>
                <wp:positionH relativeFrom="column">
                  <wp:posOffset>8738870</wp:posOffset>
                </wp:positionH>
                <wp:positionV relativeFrom="paragraph">
                  <wp:posOffset>71755</wp:posOffset>
                </wp:positionV>
                <wp:extent cx="6150610" cy="1114425"/>
                <wp:effectExtent l="13970" t="5080" r="7620" b="139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061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AFA" w:rsidRDefault="00D90AFA" w:rsidP="00D90AF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The </w:t>
                            </w:r>
                            <w:r w:rsidRPr="00B44198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>Choices for 9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Guide is coming soon</w:t>
                            </w:r>
                            <w:r w:rsidR="00D22056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D90AFA" w:rsidRPr="00D90AFA" w:rsidRDefault="00D90AFA" w:rsidP="00D90AF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until then, keep checking the link below for the updated</w:t>
                            </w:r>
                            <w:r w:rsidR="00D22056">
                              <w:rPr>
                                <w:sz w:val="48"/>
                                <w:szCs w:val="48"/>
                              </w:rPr>
                              <w:t xml:space="preserve"> version (on-line)</w:t>
                            </w:r>
                          </w:p>
                          <w:p w:rsidR="00D90AFA" w:rsidRPr="00B44198" w:rsidRDefault="00D90AFA">
                            <w:pPr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88.1pt;margin-top:5.65pt;width:484.3pt;height:8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">
                <v:textbox>
                  <w:txbxContent>
                    <w:p w:rsidR="00D90AFA" w:rsidRDefault="00D90AFA" w:rsidP="00D90AF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The </w:t>
                      </w:r>
                      <w:r w:rsidRPr="00B44198">
                        <w:rPr>
                          <w:b/>
                          <w:sz w:val="48"/>
                          <w:szCs w:val="48"/>
                          <w:u w:val="single"/>
                        </w:rPr>
                        <w:t>Choices for 9</w:t>
                      </w:r>
                      <w:r>
                        <w:rPr>
                          <w:sz w:val="48"/>
                          <w:szCs w:val="48"/>
                        </w:rPr>
                        <w:t xml:space="preserve"> Guide is coming soon</w:t>
                      </w:r>
                      <w:r w:rsidR="00D22056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  <w:p w:rsidR="00D90AFA" w:rsidRPr="00D90AFA" w:rsidRDefault="00D90AFA" w:rsidP="00D90AF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sz w:val="48"/>
                          <w:szCs w:val="48"/>
                        </w:rPr>
                        <w:t>until</w:t>
                      </w:r>
                      <w:proofErr w:type="gramEnd"/>
                      <w:r>
                        <w:rPr>
                          <w:sz w:val="48"/>
                          <w:szCs w:val="48"/>
                        </w:rPr>
                        <w:t xml:space="preserve"> then, keep checking the link below for the updated</w:t>
                      </w:r>
                      <w:r w:rsidR="00D22056">
                        <w:rPr>
                          <w:sz w:val="48"/>
                          <w:szCs w:val="48"/>
                        </w:rPr>
                        <w:t xml:space="preserve"> version (on-line)</w:t>
                      </w:r>
                    </w:p>
                    <w:p w:rsidR="00D90AFA" w:rsidRPr="00B44198" w:rsidRDefault="00D90AFA">
                      <w:pPr>
                        <w:rPr>
                          <w:sz w:val="40"/>
                          <w:szCs w:val="4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37F6" w:rsidRDefault="00A837F6" w:rsidP="00912CC5"/>
    <w:p w:rsidR="00D90AFA" w:rsidRDefault="00D90AFA" w:rsidP="00912CC5"/>
    <w:p w:rsidR="00D82B3D" w:rsidRDefault="001257F7" w:rsidP="00912CC5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A0905E" wp14:editId="60CF338C">
                <wp:simplePos x="0" y="0"/>
                <wp:positionH relativeFrom="column">
                  <wp:posOffset>8758555</wp:posOffset>
                </wp:positionH>
                <wp:positionV relativeFrom="paragraph">
                  <wp:posOffset>848360</wp:posOffset>
                </wp:positionV>
                <wp:extent cx="6021705" cy="3983990"/>
                <wp:effectExtent l="0" t="0" r="22860" b="165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1705" cy="398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AFA" w:rsidRDefault="001257F7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6210B7F" wp14:editId="7CC2DECD">
                                  <wp:extent cx="5927090" cy="393192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-1" t="2523" r="-1734" b="131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7829" cy="3932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89.65pt;margin-top:66.8pt;width:474.15pt;height:313.7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">
                <v:textbox>
                  <w:txbxContent>
                    <w:p w:rsidR="00D90AFA" w:rsidRDefault="001257F7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46210B7F" wp14:editId="7CC2DECD">
                            <wp:extent cx="5927090" cy="393192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-1" t="2523" r="-1734" b="131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27829" cy="39324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6A7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F9740E" wp14:editId="07E5E9AC">
                <wp:simplePos x="0" y="0"/>
                <wp:positionH relativeFrom="column">
                  <wp:posOffset>1312545</wp:posOffset>
                </wp:positionH>
                <wp:positionV relativeFrom="paragraph">
                  <wp:posOffset>3068955</wp:posOffset>
                </wp:positionV>
                <wp:extent cx="3892550" cy="3174365"/>
                <wp:effectExtent l="64770" t="78105" r="24130" b="24130"/>
                <wp:wrapNone/>
                <wp:docPr id="1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92550" cy="317436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103.35pt;margin-top:241.65pt;width:306.5pt;height:249.9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" strokeweight="2.75pt">
                <v:stroke endarrow="block"/>
              </v:shape>
            </w:pict>
          </mc:Fallback>
        </mc:AlternateContent>
      </w:r>
    </w:p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D22056" w:rsidP="00D82B3D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0E743B" wp14:editId="118DDC9E">
                <wp:simplePos x="0" y="0"/>
                <wp:positionH relativeFrom="column">
                  <wp:posOffset>10191750</wp:posOffset>
                </wp:positionH>
                <wp:positionV relativeFrom="paragraph">
                  <wp:posOffset>15875</wp:posOffset>
                </wp:positionV>
                <wp:extent cx="1682750" cy="2750185"/>
                <wp:effectExtent l="38100" t="19050" r="31750" b="50165"/>
                <wp:wrapNone/>
                <wp:docPr id="15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82750" cy="275018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2" o:spid="_x0000_s1026" type="#_x0000_t32" style="position:absolute;margin-left:802.5pt;margin-top:1.25pt;width:132.5pt;height:216.5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" strokeweight="2.75pt">
                <v:stroke endarrow="block"/>
              </v:shape>
            </w:pict>
          </mc:Fallback>
        </mc:AlternateContent>
      </w:r>
    </w:p>
    <w:p w:rsidR="00D82B3D" w:rsidRPr="00D82B3D" w:rsidRDefault="00D82B3D" w:rsidP="00D82B3D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9EF908" wp14:editId="0DC47888">
                <wp:simplePos x="0" y="0"/>
                <wp:positionH relativeFrom="column">
                  <wp:posOffset>86995</wp:posOffset>
                </wp:positionH>
                <wp:positionV relativeFrom="paragraph">
                  <wp:posOffset>19685</wp:posOffset>
                </wp:positionV>
                <wp:extent cx="6283960" cy="4955540"/>
                <wp:effectExtent l="0" t="0" r="21590" b="165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95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7F6" w:rsidRDefault="00E46A72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5FE09AF9" wp14:editId="46A6219E">
                                  <wp:extent cx="5655945" cy="4728845"/>
                                  <wp:effectExtent l="0" t="0" r="1905" b="0"/>
                                  <wp:docPr id="328" name="Picture 6" descr="goingtohighschoo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goingtohighschoo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5945" cy="4728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.85pt;margin-top:1.55pt;width:494.8pt;height:39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">
                <v:textbox>
                  <w:txbxContent>
                    <w:p w:rsidR="00A837F6" w:rsidRDefault="00E46A72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5FE09AF9" wp14:editId="46A6219E">
                            <wp:extent cx="5655945" cy="4728845"/>
                            <wp:effectExtent l="0" t="0" r="1905" b="0"/>
                            <wp:docPr id="328" name="Picture 6" descr="goingtohighschoo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goingtohighschoo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5945" cy="4728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241AE8" w:rsidP="00D82B3D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50BDF7" wp14:editId="45948E49">
                <wp:simplePos x="0" y="0"/>
                <wp:positionH relativeFrom="column">
                  <wp:posOffset>180975</wp:posOffset>
                </wp:positionH>
                <wp:positionV relativeFrom="paragraph">
                  <wp:posOffset>82550</wp:posOffset>
                </wp:positionV>
                <wp:extent cx="1133475" cy="209550"/>
                <wp:effectExtent l="0" t="0" r="28575" b="19050"/>
                <wp:wrapNone/>
                <wp:docPr id="10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2095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500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1" o:spid="_x0000_s1026" style="position:absolute;margin-left:14.25pt;margin-top:6.5pt;width:89.2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" filled="f">
                <v:fill opacity="35980f"/>
              </v:oval>
            </w:pict>
          </mc:Fallback>
        </mc:AlternateContent>
      </w:r>
    </w:p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241AE8" w:rsidP="00D82B3D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7C2CAE" wp14:editId="54CAF32A">
                <wp:simplePos x="0" y="0"/>
                <wp:positionH relativeFrom="column">
                  <wp:posOffset>9048750</wp:posOffset>
                </wp:positionH>
                <wp:positionV relativeFrom="paragraph">
                  <wp:posOffset>80009</wp:posOffset>
                </wp:positionV>
                <wp:extent cx="1376045" cy="485775"/>
                <wp:effectExtent l="0" t="0" r="14605" b="28575"/>
                <wp:wrapNone/>
                <wp:docPr id="14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604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500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1" o:spid="_x0000_s1026" style="position:absolute;margin-left:712.5pt;margin-top:6.3pt;width:108.35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" filled="f">
                <v:fill opacity="35980f"/>
              </v:oval>
            </w:pict>
          </mc:Fallback>
        </mc:AlternateContent>
      </w:r>
    </w:p>
    <w:p w:rsidR="00D82B3D" w:rsidRPr="00D82B3D" w:rsidRDefault="009F01D8" w:rsidP="00D82B3D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70094</wp:posOffset>
                </wp:positionV>
                <wp:extent cx="1251634" cy="225083"/>
                <wp:effectExtent l="0" t="0" r="24765" b="2286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634" cy="225083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7" o:spid="_x0000_s1026" style="position:absolute;margin-left:18pt;margin-top:5.5pt;width:98.55pt;height:17.7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" filled="f" strokecolor="black [3213]" strokeweight=".25pt"/>
            </w:pict>
          </mc:Fallback>
        </mc:AlternateContent>
      </w:r>
    </w:p>
    <w:p w:rsidR="00D82B3D" w:rsidRPr="00D82B3D" w:rsidRDefault="00D82B3D" w:rsidP="00D82B3D"/>
    <w:p w:rsidR="00D82B3D" w:rsidRPr="00D82B3D" w:rsidRDefault="009F01D8" w:rsidP="00D82B3D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1312838</wp:posOffset>
                </wp:positionH>
                <wp:positionV relativeFrom="paragraph">
                  <wp:posOffset>2784</wp:posOffset>
                </wp:positionV>
                <wp:extent cx="3825387" cy="2443138"/>
                <wp:effectExtent l="38100" t="38100" r="22860" b="3365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25387" cy="244313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03.35pt;margin-top:.2pt;width:301.2pt;height:192.35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" strokecolor="black [3213]" strokeweight="2.25pt">
                <v:stroke endarrow="open"/>
              </v:shape>
            </w:pict>
          </mc:Fallback>
        </mc:AlternateContent>
      </w:r>
    </w:p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Default="00D82B3D" w:rsidP="00912CC5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EE576A" wp14:editId="519C3B53">
                <wp:simplePos x="0" y="0"/>
                <wp:positionH relativeFrom="column">
                  <wp:posOffset>8197850</wp:posOffset>
                </wp:positionH>
                <wp:positionV relativeFrom="paragraph">
                  <wp:posOffset>26035</wp:posOffset>
                </wp:positionV>
                <wp:extent cx="6693535" cy="4165600"/>
                <wp:effectExtent l="0" t="0" r="12065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416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469" w:rsidRDefault="00743469">
                            <w:pPr>
                              <w:rPr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22056">
                              <w:rPr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  <w:t>To do list:</w:t>
                            </w:r>
                          </w:p>
                          <w:p w:rsidR="00D22056" w:rsidRPr="00D22056" w:rsidRDefault="00D22056">
                            <w:pPr>
                              <w:rPr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D82B3D" w:rsidRPr="00D22056" w:rsidRDefault="00D82B3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22056">
                              <w:rPr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D22056">
                              <w:rPr>
                                <w:sz w:val="32"/>
                                <w:szCs w:val="32"/>
                              </w:rPr>
                              <w:t xml:space="preserve"> Visit and explore the TDSB site: </w:t>
                            </w:r>
                            <w:hyperlink r:id="rId11" w:history="1">
                              <w:r w:rsidRPr="00D22056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www.tdsb.on.ca/goingtohighschool</w:t>
                              </w:r>
                            </w:hyperlink>
                            <w:r w:rsidRPr="00D22056">
                              <w:rPr>
                                <w:sz w:val="32"/>
                                <w:szCs w:val="32"/>
                              </w:rPr>
                              <w:t>; all the information for “Choices for 9” is there!</w:t>
                            </w:r>
                          </w:p>
                          <w:p w:rsidR="00D22056" w:rsidRPr="00D22056" w:rsidRDefault="00D22056" w:rsidP="00D2205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22056">
                              <w:rPr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D22056">
                              <w:rPr>
                                <w:sz w:val="32"/>
                                <w:szCs w:val="32"/>
                              </w:rPr>
                              <w:t xml:space="preserve"> Visit the East Region Guidance Blog </w:t>
                            </w:r>
                            <w:hyperlink r:id="rId12" w:history="1">
                              <w:r w:rsidRPr="00D22056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www.eastregionguidance.blogspot.ca</w:t>
                              </w:r>
                            </w:hyperlink>
                          </w:p>
                          <w:p w:rsidR="00743469" w:rsidRPr="00D22056" w:rsidRDefault="00E859D9" w:rsidP="00E859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22056">
                              <w:rPr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D2205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3469" w:rsidRPr="00D22056">
                              <w:rPr>
                                <w:sz w:val="32"/>
                                <w:szCs w:val="32"/>
                              </w:rPr>
                              <w:t>Create parent account on myBlueprint</w:t>
                            </w:r>
                            <w:r w:rsidRPr="00D22056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1</w:t>
                            </w:r>
                          </w:p>
                          <w:p w:rsidR="00743469" w:rsidRPr="00D22056" w:rsidRDefault="00E859D9" w:rsidP="00E859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22056">
                              <w:rPr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D2205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3469" w:rsidRPr="00D22056">
                              <w:rPr>
                                <w:sz w:val="32"/>
                                <w:szCs w:val="32"/>
                              </w:rPr>
                              <w:t>Sign up for “Remind” App</w:t>
                            </w:r>
                            <w:r w:rsidRPr="00D22056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1</w:t>
                            </w:r>
                          </w:p>
                          <w:p w:rsidR="00E859D9" w:rsidRPr="00D22056" w:rsidRDefault="00E859D9" w:rsidP="00E859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22056">
                              <w:rPr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D22056">
                              <w:rPr>
                                <w:sz w:val="32"/>
                                <w:szCs w:val="32"/>
                              </w:rPr>
                              <w:t xml:space="preserve"> Complete Transition Profile Card</w:t>
                            </w:r>
                          </w:p>
                          <w:p w:rsidR="00743469" w:rsidRPr="00D22056" w:rsidRDefault="00E859D9" w:rsidP="00E859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22056">
                              <w:rPr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D2205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3469" w:rsidRPr="00D22056">
                              <w:rPr>
                                <w:sz w:val="32"/>
                                <w:szCs w:val="32"/>
                              </w:rPr>
                              <w:t>Plan to visit Open Houses at High Schools</w:t>
                            </w:r>
                          </w:p>
                          <w:p w:rsidR="00743469" w:rsidRPr="00D22056" w:rsidRDefault="00E859D9" w:rsidP="00E859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22056">
                              <w:rPr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D2205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3469" w:rsidRPr="00D22056">
                              <w:rPr>
                                <w:sz w:val="32"/>
                                <w:szCs w:val="32"/>
                              </w:rPr>
                              <w:t>Find Grade 7 June Report Card</w:t>
                            </w:r>
                          </w:p>
                          <w:p w:rsidR="00E859D9" w:rsidRPr="00D22056" w:rsidRDefault="00E859D9" w:rsidP="00E859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22056">
                              <w:rPr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D22056">
                              <w:rPr>
                                <w:sz w:val="32"/>
                                <w:szCs w:val="32"/>
                              </w:rPr>
                              <w:t xml:space="preserve"> Grade 8 students Logon to myBlueprint to begin surveys</w:t>
                            </w:r>
                          </w:p>
                          <w:p w:rsidR="00D82B3D" w:rsidRPr="00D22056" w:rsidRDefault="00D82B3D" w:rsidP="00D82B3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22056">
                              <w:rPr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D22056">
                              <w:rPr>
                                <w:sz w:val="32"/>
                                <w:szCs w:val="32"/>
                              </w:rPr>
                              <w:t xml:space="preserve"> Update your Agenda/Calendar for key dates</w:t>
                            </w:r>
                          </w:p>
                          <w:p w:rsidR="00D82B3D" w:rsidRPr="00D22056" w:rsidRDefault="00D82B3D" w:rsidP="00D82B3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22056">
                              <w:rPr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D22056">
                              <w:rPr>
                                <w:sz w:val="32"/>
                                <w:szCs w:val="32"/>
                              </w:rPr>
                              <w:t xml:space="preserve"> ASK QUESTIONS! </w:t>
                            </w:r>
                          </w:p>
                          <w:p w:rsidR="00D82B3D" w:rsidRPr="00D22056" w:rsidRDefault="00D82B3D" w:rsidP="00D82B3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22056">
                              <w:rPr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D22056">
                              <w:rPr>
                                <w:sz w:val="32"/>
                                <w:szCs w:val="32"/>
                              </w:rPr>
                              <w:t xml:space="preserve"> Understand Course Types:  Academic, Applied and Locally Developed</w:t>
                            </w:r>
                          </w:p>
                          <w:p w:rsidR="00D82B3D" w:rsidRPr="00D82B3D" w:rsidRDefault="00D82B3D" w:rsidP="00D82B3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D82B3D" w:rsidRPr="00D82B3D" w:rsidRDefault="00D82B3D" w:rsidP="00D82B3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D82B3D" w:rsidRPr="00D82B3D" w:rsidRDefault="00D82B3D" w:rsidP="00E859D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743469" w:rsidRPr="00D82B3D" w:rsidRDefault="00743469" w:rsidP="00E859D9">
                            <w:pPr>
                              <w:pStyle w:val="ListParagrap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45.5pt;margin-top:2.05pt;width:527.05pt;height:32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">
                <v:textbox>
                  <w:txbxContent>
                    <w:p w:rsidR="00743469" w:rsidRDefault="00743469">
                      <w:pPr>
                        <w:rPr>
                          <w:color w:val="auto"/>
                          <w:sz w:val="36"/>
                          <w:szCs w:val="36"/>
                          <w:u w:val="single"/>
                        </w:rPr>
                      </w:pPr>
                      <w:r w:rsidRPr="00D22056">
                        <w:rPr>
                          <w:color w:val="auto"/>
                          <w:sz w:val="36"/>
                          <w:szCs w:val="36"/>
                          <w:u w:val="single"/>
                        </w:rPr>
                        <w:t>To do list:</w:t>
                      </w:r>
                    </w:p>
                    <w:p w:rsidR="00D22056" w:rsidRPr="00D22056" w:rsidRDefault="00D22056">
                      <w:pPr>
                        <w:rPr>
                          <w:color w:val="auto"/>
                          <w:sz w:val="36"/>
                          <w:szCs w:val="36"/>
                          <w:u w:val="single"/>
                        </w:rPr>
                      </w:pPr>
                    </w:p>
                    <w:p w:rsidR="00D82B3D" w:rsidRPr="00D22056" w:rsidRDefault="00D82B3D">
                      <w:pPr>
                        <w:rPr>
                          <w:sz w:val="32"/>
                          <w:szCs w:val="32"/>
                        </w:rPr>
                      </w:pPr>
                      <w:r w:rsidRPr="00D22056">
                        <w:rPr>
                          <w:sz w:val="32"/>
                          <w:szCs w:val="32"/>
                        </w:rPr>
                        <w:sym w:font="Wingdings" w:char="F0FE"/>
                      </w:r>
                      <w:r w:rsidRPr="00D22056">
                        <w:rPr>
                          <w:sz w:val="32"/>
                          <w:szCs w:val="32"/>
                        </w:rPr>
                        <w:t xml:space="preserve"> Visit and explore the TDSB site: </w:t>
                      </w:r>
                      <w:hyperlink r:id="rId13" w:history="1">
                        <w:r w:rsidRPr="00D22056">
                          <w:rPr>
                            <w:rStyle w:val="Hyperlink"/>
                            <w:sz w:val="32"/>
                            <w:szCs w:val="32"/>
                          </w:rPr>
                          <w:t>www.tdsb.on.ca/goingtohighschool</w:t>
                        </w:r>
                      </w:hyperlink>
                      <w:r w:rsidRPr="00D22056">
                        <w:rPr>
                          <w:sz w:val="32"/>
                          <w:szCs w:val="32"/>
                        </w:rPr>
                        <w:t>; all the information for “Choices for 9” is there!</w:t>
                      </w:r>
                    </w:p>
                    <w:p w:rsidR="00D22056" w:rsidRPr="00D22056" w:rsidRDefault="00D22056" w:rsidP="00D22056">
                      <w:pPr>
                        <w:rPr>
                          <w:sz w:val="32"/>
                          <w:szCs w:val="32"/>
                        </w:rPr>
                      </w:pPr>
                      <w:r w:rsidRPr="00D22056">
                        <w:rPr>
                          <w:sz w:val="32"/>
                          <w:szCs w:val="32"/>
                        </w:rPr>
                        <w:sym w:font="Wingdings" w:char="F0FE"/>
                      </w:r>
                      <w:r w:rsidRPr="00D22056">
                        <w:rPr>
                          <w:sz w:val="32"/>
                          <w:szCs w:val="32"/>
                        </w:rPr>
                        <w:t xml:space="preserve"> Visit the East Region Guidance Blog </w:t>
                      </w:r>
                      <w:hyperlink r:id="rId14" w:history="1">
                        <w:r w:rsidRPr="00D22056">
                          <w:rPr>
                            <w:rStyle w:val="Hyperlink"/>
                            <w:sz w:val="32"/>
                            <w:szCs w:val="32"/>
                          </w:rPr>
                          <w:t>www.eastregionguidance.blogspot.ca</w:t>
                        </w:r>
                      </w:hyperlink>
                    </w:p>
                    <w:p w:rsidR="00743469" w:rsidRPr="00D22056" w:rsidRDefault="00E859D9" w:rsidP="00E859D9">
                      <w:pPr>
                        <w:rPr>
                          <w:sz w:val="32"/>
                          <w:szCs w:val="32"/>
                        </w:rPr>
                      </w:pPr>
                      <w:r w:rsidRPr="00D22056">
                        <w:rPr>
                          <w:sz w:val="32"/>
                          <w:szCs w:val="32"/>
                        </w:rPr>
                        <w:sym w:font="Wingdings" w:char="F0FE"/>
                      </w:r>
                      <w:r w:rsidRPr="00D22056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743469" w:rsidRPr="00D22056">
                        <w:rPr>
                          <w:sz w:val="32"/>
                          <w:szCs w:val="32"/>
                        </w:rPr>
                        <w:t>Create parent account on myBlueprint</w:t>
                      </w:r>
                      <w:r w:rsidRPr="00D22056">
                        <w:rPr>
                          <w:sz w:val="32"/>
                          <w:szCs w:val="32"/>
                          <w:vertAlign w:val="superscript"/>
                        </w:rPr>
                        <w:t>1</w:t>
                      </w:r>
                    </w:p>
                    <w:p w:rsidR="00743469" w:rsidRPr="00D22056" w:rsidRDefault="00E859D9" w:rsidP="00E859D9">
                      <w:pPr>
                        <w:rPr>
                          <w:sz w:val="32"/>
                          <w:szCs w:val="32"/>
                        </w:rPr>
                      </w:pPr>
                      <w:r w:rsidRPr="00D22056">
                        <w:rPr>
                          <w:sz w:val="32"/>
                          <w:szCs w:val="32"/>
                        </w:rPr>
                        <w:sym w:font="Wingdings" w:char="F0FE"/>
                      </w:r>
                      <w:r w:rsidRPr="00D22056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743469" w:rsidRPr="00D22056">
                        <w:rPr>
                          <w:sz w:val="32"/>
                          <w:szCs w:val="32"/>
                        </w:rPr>
                        <w:t>Sign up for “Remind” App</w:t>
                      </w:r>
                      <w:r w:rsidRPr="00D22056">
                        <w:rPr>
                          <w:sz w:val="32"/>
                          <w:szCs w:val="32"/>
                          <w:vertAlign w:val="superscript"/>
                        </w:rPr>
                        <w:t>1</w:t>
                      </w:r>
                    </w:p>
                    <w:p w:rsidR="00E859D9" w:rsidRPr="00D22056" w:rsidRDefault="00E859D9" w:rsidP="00E859D9">
                      <w:pPr>
                        <w:rPr>
                          <w:sz w:val="32"/>
                          <w:szCs w:val="32"/>
                        </w:rPr>
                      </w:pPr>
                      <w:r w:rsidRPr="00D22056">
                        <w:rPr>
                          <w:sz w:val="32"/>
                          <w:szCs w:val="32"/>
                        </w:rPr>
                        <w:sym w:font="Wingdings" w:char="F0FE"/>
                      </w:r>
                      <w:r w:rsidRPr="00D22056">
                        <w:rPr>
                          <w:sz w:val="32"/>
                          <w:szCs w:val="32"/>
                        </w:rPr>
                        <w:t xml:space="preserve"> Complete Transition Profile Card</w:t>
                      </w:r>
                    </w:p>
                    <w:p w:rsidR="00743469" w:rsidRPr="00D22056" w:rsidRDefault="00E859D9" w:rsidP="00E859D9">
                      <w:pPr>
                        <w:rPr>
                          <w:sz w:val="32"/>
                          <w:szCs w:val="32"/>
                        </w:rPr>
                      </w:pPr>
                      <w:r w:rsidRPr="00D22056">
                        <w:rPr>
                          <w:sz w:val="32"/>
                          <w:szCs w:val="32"/>
                        </w:rPr>
                        <w:sym w:font="Wingdings" w:char="F0FE"/>
                      </w:r>
                      <w:r w:rsidRPr="00D22056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743469" w:rsidRPr="00D22056">
                        <w:rPr>
                          <w:sz w:val="32"/>
                          <w:szCs w:val="32"/>
                        </w:rPr>
                        <w:t>Plan to visit Open Houses at High Schools</w:t>
                      </w:r>
                    </w:p>
                    <w:p w:rsidR="00743469" w:rsidRPr="00D22056" w:rsidRDefault="00E859D9" w:rsidP="00E859D9">
                      <w:pPr>
                        <w:rPr>
                          <w:sz w:val="32"/>
                          <w:szCs w:val="32"/>
                        </w:rPr>
                      </w:pPr>
                      <w:r w:rsidRPr="00D22056">
                        <w:rPr>
                          <w:sz w:val="32"/>
                          <w:szCs w:val="32"/>
                        </w:rPr>
                        <w:sym w:font="Wingdings" w:char="F0FE"/>
                      </w:r>
                      <w:r w:rsidRPr="00D22056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743469" w:rsidRPr="00D22056">
                        <w:rPr>
                          <w:sz w:val="32"/>
                          <w:szCs w:val="32"/>
                        </w:rPr>
                        <w:t>Find Grade 7 June Report Card</w:t>
                      </w:r>
                    </w:p>
                    <w:p w:rsidR="00E859D9" w:rsidRPr="00D22056" w:rsidRDefault="00E859D9" w:rsidP="00E859D9">
                      <w:pPr>
                        <w:rPr>
                          <w:sz w:val="32"/>
                          <w:szCs w:val="32"/>
                        </w:rPr>
                      </w:pPr>
                      <w:r w:rsidRPr="00D22056">
                        <w:rPr>
                          <w:sz w:val="32"/>
                          <w:szCs w:val="32"/>
                        </w:rPr>
                        <w:sym w:font="Wingdings" w:char="F0FE"/>
                      </w:r>
                      <w:r w:rsidRPr="00D22056">
                        <w:rPr>
                          <w:sz w:val="32"/>
                          <w:szCs w:val="32"/>
                        </w:rPr>
                        <w:t xml:space="preserve"> Grade 8 students Logon to </w:t>
                      </w:r>
                      <w:proofErr w:type="spellStart"/>
                      <w:r w:rsidRPr="00D22056">
                        <w:rPr>
                          <w:sz w:val="32"/>
                          <w:szCs w:val="32"/>
                        </w:rPr>
                        <w:t>myBlueprint</w:t>
                      </w:r>
                      <w:proofErr w:type="spellEnd"/>
                      <w:r w:rsidRPr="00D22056">
                        <w:rPr>
                          <w:sz w:val="32"/>
                          <w:szCs w:val="32"/>
                        </w:rPr>
                        <w:t xml:space="preserve"> to begin surveys</w:t>
                      </w:r>
                    </w:p>
                    <w:p w:rsidR="00D82B3D" w:rsidRPr="00D22056" w:rsidRDefault="00D82B3D" w:rsidP="00D82B3D">
                      <w:pPr>
                        <w:rPr>
                          <w:sz w:val="32"/>
                          <w:szCs w:val="32"/>
                        </w:rPr>
                      </w:pPr>
                      <w:r w:rsidRPr="00D22056">
                        <w:rPr>
                          <w:sz w:val="32"/>
                          <w:szCs w:val="32"/>
                        </w:rPr>
                        <w:sym w:font="Wingdings" w:char="F0FE"/>
                      </w:r>
                      <w:r w:rsidRPr="00D22056">
                        <w:rPr>
                          <w:sz w:val="32"/>
                          <w:szCs w:val="32"/>
                        </w:rPr>
                        <w:t xml:space="preserve"> Update your Agenda/Calendar for key dates</w:t>
                      </w:r>
                    </w:p>
                    <w:p w:rsidR="00D82B3D" w:rsidRPr="00D22056" w:rsidRDefault="00D82B3D" w:rsidP="00D82B3D">
                      <w:pPr>
                        <w:rPr>
                          <w:sz w:val="32"/>
                          <w:szCs w:val="32"/>
                        </w:rPr>
                      </w:pPr>
                      <w:r w:rsidRPr="00D22056">
                        <w:rPr>
                          <w:sz w:val="32"/>
                          <w:szCs w:val="32"/>
                        </w:rPr>
                        <w:sym w:font="Wingdings" w:char="F0FE"/>
                      </w:r>
                      <w:r w:rsidRPr="00D22056">
                        <w:rPr>
                          <w:sz w:val="32"/>
                          <w:szCs w:val="32"/>
                        </w:rPr>
                        <w:t xml:space="preserve"> ASK QUESTIONS! </w:t>
                      </w:r>
                    </w:p>
                    <w:p w:rsidR="00D82B3D" w:rsidRPr="00D22056" w:rsidRDefault="00D82B3D" w:rsidP="00D82B3D">
                      <w:pPr>
                        <w:rPr>
                          <w:sz w:val="32"/>
                          <w:szCs w:val="32"/>
                        </w:rPr>
                      </w:pPr>
                      <w:r w:rsidRPr="00D22056">
                        <w:rPr>
                          <w:sz w:val="32"/>
                          <w:szCs w:val="32"/>
                        </w:rPr>
                        <w:sym w:font="Wingdings" w:char="F0FE"/>
                      </w:r>
                      <w:r w:rsidRPr="00D22056">
                        <w:rPr>
                          <w:sz w:val="32"/>
                          <w:szCs w:val="32"/>
                        </w:rPr>
                        <w:t xml:space="preserve"> Understand Course Types:  Academic, Applied and Locally Developed</w:t>
                      </w:r>
                    </w:p>
                    <w:p w:rsidR="00D82B3D" w:rsidRPr="00D82B3D" w:rsidRDefault="00D82B3D" w:rsidP="00D82B3D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D82B3D" w:rsidRPr="00D82B3D" w:rsidRDefault="00D82B3D" w:rsidP="00D82B3D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D82B3D" w:rsidRPr="00D82B3D" w:rsidRDefault="00D82B3D" w:rsidP="00E859D9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743469" w:rsidRPr="00D82B3D" w:rsidRDefault="00743469" w:rsidP="00E859D9">
                      <w:pPr>
                        <w:pStyle w:val="ListParagraph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2B3D" w:rsidRPr="00D82B3D" w:rsidRDefault="00D82B3D" w:rsidP="00D82B3D"/>
    <w:p w:rsidR="00D82B3D" w:rsidRPr="00D82B3D" w:rsidRDefault="00D82B3D" w:rsidP="00D82B3D"/>
    <w:p w:rsidR="00D82B3D" w:rsidRPr="00D82B3D" w:rsidRDefault="00D82B3D" w:rsidP="00D82B3D"/>
    <w:p w:rsidR="00D82B3D" w:rsidRDefault="00D82B3D" w:rsidP="00912CC5"/>
    <w:p w:rsidR="00D82B3D" w:rsidRDefault="00D82B3D" w:rsidP="00D82B3D">
      <w:pPr>
        <w:tabs>
          <w:tab w:val="left" w:pos="14924"/>
        </w:tabs>
      </w:pPr>
    </w:p>
    <w:p w:rsidR="005F70E4" w:rsidRPr="00912CC5" w:rsidRDefault="000F3411" w:rsidP="00D70B4F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1588135</wp:posOffset>
                </wp:positionV>
                <wp:extent cx="7594600" cy="1492250"/>
                <wp:effectExtent l="0" t="0" r="254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0" cy="149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3411" w:rsidRDefault="000F3411">
                            <w:pPr>
                              <w:rPr>
                                <w:sz w:val="56"/>
                                <w:szCs w:val="56"/>
                                <w:lang w:val="en-CA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en-CA"/>
                              </w:rPr>
                              <w:t>V</w:t>
                            </w:r>
                            <w:r w:rsidR="00D22056">
                              <w:rPr>
                                <w:sz w:val="56"/>
                                <w:szCs w:val="56"/>
                                <w:lang w:val="en-CA"/>
                              </w:rPr>
                              <w:t>isit our LC3 Guidance Blog for High School Information and more:</w:t>
                            </w:r>
                          </w:p>
                          <w:p w:rsidR="00D22056" w:rsidRDefault="008800A1">
                            <w:pPr>
                              <w:rPr>
                                <w:sz w:val="56"/>
                                <w:szCs w:val="56"/>
                                <w:lang w:val="en-CA"/>
                              </w:rPr>
                            </w:pPr>
                            <w:hyperlink r:id="rId15" w:history="1">
                              <w:r w:rsidR="00D22056" w:rsidRPr="00492251">
                                <w:rPr>
                                  <w:rStyle w:val="Hyperlink"/>
                                  <w:sz w:val="56"/>
                                  <w:szCs w:val="56"/>
                                  <w:lang w:val="en-CA"/>
                                </w:rPr>
                                <w:t>www.eastregionguidance.blogspot.ca</w:t>
                              </w:r>
                            </w:hyperlink>
                          </w:p>
                          <w:p w:rsidR="00D22056" w:rsidRPr="000F3411" w:rsidRDefault="00D22056">
                            <w:pPr>
                              <w:rPr>
                                <w:sz w:val="56"/>
                                <w:szCs w:val="5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1" type="#_x0000_t202" style="position:absolute;margin-left:11pt;margin-top:125.05pt;width:598pt;height:117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" fillcolor="white [3201]" strokeweight=".5pt">
                <v:textbox>
                  <w:txbxContent>
                    <w:p w:rsidR="000F3411" w:rsidRDefault="000F3411">
                      <w:pPr>
                        <w:rPr>
                          <w:sz w:val="56"/>
                          <w:szCs w:val="56"/>
                          <w:lang w:val="en-CA"/>
                        </w:rPr>
                      </w:pPr>
                      <w:r>
                        <w:rPr>
                          <w:sz w:val="56"/>
                          <w:szCs w:val="56"/>
                          <w:lang w:val="en-CA"/>
                        </w:rPr>
                        <w:t>V</w:t>
                      </w:r>
                      <w:r w:rsidR="00D22056">
                        <w:rPr>
                          <w:sz w:val="56"/>
                          <w:szCs w:val="56"/>
                          <w:lang w:val="en-CA"/>
                        </w:rPr>
                        <w:t>isit our LC3 Guidance Blog for High School Information and more:</w:t>
                      </w:r>
                    </w:p>
                    <w:p w:rsidR="00D22056" w:rsidRDefault="00AA2499">
                      <w:pPr>
                        <w:rPr>
                          <w:sz w:val="56"/>
                          <w:szCs w:val="56"/>
                          <w:lang w:val="en-CA"/>
                        </w:rPr>
                      </w:pPr>
                      <w:hyperlink r:id="rId16" w:history="1">
                        <w:r w:rsidR="00D22056" w:rsidRPr="00492251">
                          <w:rPr>
                            <w:rStyle w:val="Hyperlink"/>
                            <w:sz w:val="56"/>
                            <w:szCs w:val="56"/>
                            <w:lang w:val="en-CA"/>
                          </w:rPr>
                          <w:t>www.eastregionguidance.blogspot.ca</w:t>
                        </w:r>
                      </w:hyperlink>
                    </w:p>
                    <w:p w:rsidR="00D22056" w:rsidRPr="000F3411" w:rsidRDefault="00D22056">
                      <w:pPr>
                        <w:rPr>
                          <w:sz w:val="56"/>
                          <w:szCs w:val="5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B3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D3D13D" wp14:editId="570ECF80">
                <wp:simplePos x="0" y="0"/>
                <wp:positionH relativeFrom="column">
                  <wp:posOffset>86995</wp:posOffset>
                </wp:positionH>
                <wp:positionV relativeFrom="paragraph">
                  <wp:posOffset>95250</wp:posOffset>
                </wp:positionV>
                <wp:extent cx="6283960" cy="1263015"/>
                <wp:effectExtent l="0" t="0" r="21590" b="133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263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2AE" w:rsidRPr="00DB12AE" w:rsidRDefault="00DB12AE">
                            <w:pPr>
                              <w:rPr>
                                <w:color w:val="auto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DB12AE">
                              <w:rPr>
                                <w:color w:val="auto"/>
                                <w:sz w:val="56"/>
                                <w:szCs w:val="56"/>
                                <w:u w:val="single"/>
                              </w:rPr>
                              <w:t xml:space="preserve">High </w:t>
                            </w:r>
                            <w:r w:rsidRPr="000F3411">
                              <w:rPr>
                                <w:color w:val="auto"/>
                                <w:sz w:val="56"/>
                                <w:szCs w:val="56"/>
                                <w:u w:val="single"/>
                              </w:rPr>
                              <w:t>School Information</w:t>
                            </w:r>
                            <w:r w:rsidRPr="00DB12AE">
                              <w:rPr>
                                <w:color w:val="auto"/>
                                <w:sz w:val="56"/>
                                <w:szCs w:val="56"/>
                                <w:u w:val="single"/>
                              </w:rPr>
                              <w:t xml:space="preserve"> evenings.</w:t>
                            </w:r>
                          </w:p>
                          <w:p w:rsidR="00DB12AE" w:rsidRPr="00DB12AE" w:rsidRDefault="00DB12AE" w:rsidP="00DB12AE">
                            <w:pPr>
                              <w:rPr>
                                <w:b/>
                                <w:color w:val="auto"/>
                                <w:sz w:val="56"/>
                                <w:szCs w:val="56"/>
                              </w:rPr>
                            </w:pPr>
                            <w:r w:rsidRPr="00DB12AE">
                              <w:rPr>
                                <w:b/>
                                <w:color w:val="auto"/>
                                <w:sz w:val="56"/>
                                <w:szCs w:val="56"/>
                              </w:rPr>
                              <w:t>The updated list is now available on our website</w:t>
                            </w:r>
                            <w:r>
                              <w:rPr>
                                <w:b/>
                                <w:color w:val="auto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.85pt;margin-top:7.5pt;width:494.8pt;height:9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">
                <v:textbox>
                  <w:txbxContent>
                    <w:p w:rsidR="00DB12AE" w:rsidRPr="00DB12AE" w:rsidRDefault="00DB12AE">
                      <w:pPr>
                        <w:rPr>
                          <w:color w:val="auto"/>
                          <w:sz w:val="56"/>
                          <w:szCs w:val="56"/>
                          <w:u w:val="single"/>
                        </w:rPr>
                      </w:pPr>
                      <w:proofErr w:type="gramStart"/>
                      <w:r w:rsidRPr="00DB12AE">
                        <w:rPr>
                          <w:color w:val="auto"/>
                          <w:sz w:val="56"/>
                          <w:szCs w:val="56"/>
                          <w:u w:val="single"/>
                        </w:rPr>
                        <w:t xml:space="preserve">High </w:t>
                      </w:r>
                      <w:r w:rsidRPr="000F3411">
                        <w:rPr>
                          <w:color w:val="auto"/>
                          <w:sz w:val="56"/>
                          <w:szCs w:val="56"/>
                          <w:u w:val="single"/>
                        </w:rPr>
                        <w:t>School Information</w:t>
                      </w:r>
                      <w:r w:rsidRPr="00DB12AE">
                        <w:rPr>
                          <w:color w:val="auto"/>
                          <w:sz w:val="56"/>
                          <w:szCs w:val="56"/>
                          <w:u w:val="single"/>
                        </w:rPr>
                        <w:t xml:space="preserve"> evenings.</w:t>
                      </w:r>
                      <w:proofErr w:type="gramEnd"/>
                    </w:p>
                    <w:p w:rsidR="00DB12AE" w:rsidRPr="00DB12AE" w:rsidRDefault="00DB12AE" w:rsidP="00DB12AE">
                      <w:pPr>
                        <w:rPr>
                          <w:b/>
                          <w:color w:val="auto"/>
                          <w:sz w:val="56"/>
                          <w:szCs w:val="56"/>
                        </w:rPr>
                      </w:pPr>
                      <w:r w:rsidRPr="00DB12AE">
                        <w:rPr>
                          <w:b/>
                          <w:color w:val="auto"/>
                          <w:sz w:val="56"/>
                          <w:szCs w:val="56"/>
                        </w:rPr>
                        <w:t>The updated list is now available on our website</w:t>
                      </w:r>
                      <w:r>
                        <w:rPr>
                          <w:b/>
                          <w:color w:val="auto"/>
                          <w:sz w:val="56"/>
                          <w:szCs w:val="5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90AFA" w:rsidRPr="00D82B3D">
        <w:br w:type="page"/>
      </w:r>
      <w:r w:rsidR="007E08A2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91C9E" wp14:editId="2A3B8BFA">
                <wp:simplePos x="0" y="0"/>
                <wp:positionH relativeFrom="column">
                  <wp:posOffset>8562703</wp:posOffset>
                </wp:positionH>
                <wp:positionV relativeFrom="paragraph">
                  <wp:posOffset>5114109</wp:posOffset>
                </wp:positionV>
                <wp:extent cx="6151608" cy="3579222"/>
                <wp:effectExtent l="0" t="0" r="1905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1608" cy="35792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1C2" w:rsidRPr="007E08A2" w:rsidRDefault="009F01D8" w:rsidP="009F01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A3A3A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A3A3A"/>
                                <w:sz w:val="48"/>
                                <w:szCs w:val="48"/>
                                <w:u w:val="single"/>
                              </w:rPr>
                              <w:t>St. Andrews</w:t>
                            </w:r>
                            <w:r w:rsidR="00E041C2">
                              <w:rPr>
                                <w:rFonts w:ascii="Arial" w:hAnsi="Arial" w:cs="Arial"/>
                                <w:b/>
                                <w:color w:val="3A3A3A"/>
                                <w:sz w:val="48"/>
                                <w:szCs w:val="48"/>
                                <w:u w:val="single"/>
                              </w:rPr>
                              <w:t xml:space="preserve"> PS</w:t>
                            </w:r>
                          </w:p>
                          <w:p w:rsidR="00743469" w:rsidRDefault="00743469" w:rsidP="00A837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A3A3A"/>
                                <w:sz w:val="48"/>
                                <w:szCs w:val="48"/>
                              </w:rPr>
                            </w:pPr>
                          </w:p>
                          <w:p w:rsidR="00D70B4F" w:rsidRDefault="00D70B4F" w:rsidP="00A837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A3A3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A3A3A"/>
                                <w:sz w:val="48"/>
                                <w:szCs w:val="48"/>
                              </w:rPr>
                              <w:t>Mrs. Sandra MacInnis~</w:t>
                            </w:r>
                            <w:r w:rsidR="004A5335">
                              <w:rPr>
                                <w:rFonts w:ascii="Arial" w:hAnsi="Arial" w:cs="Arial"/>
                                <w:b/>
                                <w:color w:val="3A3A3A"/>
                                <w:sz w:val="48"/>
                                <w:szCs w:val="48"/>
                              </w:rPr>
                              <w:t>Teacher/</w:t>
                            </w:r>
                            <w:r w:rsidR="00A837F6" w:rsidRPr="007E08A2">
                              <w:rPr>
                                <w:rFonts w:ascii="Arial" w:hAnsi="Arial" w:cs="Arial"/>
                                <w:b/>
                                <w:color w:val="3A3A3A"/>
                                <w:sz w:val="48"/>
                                <w:szCs w:val="48"/>
                              </w:rPr>
                              <w:t xml:space="preserve"> Counsellor</w:t>
                            </w:r>
                          </w:p>
                          <w:p w:rsidR="00A837F6" w:rsidRPr="007E08A2" w:rsidRDefault="00D70B4F" w:rsidP="00A837F6">
                            <w:pPr>
                              <w:jc w:val="center"/>
                              <w:rPr>
                                <w:rFonts w:ascii="Arial" w:hAnsi="Arial" w:cs="Arial"/>
                                <w:color w:val="3A3A3A"/>
                                <w:sz w:val="48"/>
                                <w:szCs w:val="48"/>
                              </w:rPr>
                            </w:pPr>
                            <w:r w:rsidRPr="00D70B4F">
                              <w:rPr>
                                <w:rFonts w:ascii="Arial" w:hAnsi="Arial" w:cs="Arial"/>
                                <w:color w:val="3A3A3A"/>
                                <w:sz w:val="48"/>
                                <w:szCs w:val="48"/>
                              </w:rPr>
                              <w:t>Sandra.MacInnis</w:t>
                            </w:r>
                            <w:r w:rsidR="00A837F6" w:rsidRPr="00D70B4F">
                              <w:rPr>
                                <w:rFonts w:ascii="Arial" w:hAnsi="Arial" w:cs="Arial"/>
                                <w:color w:val="3A3A3A"/>
                                <w:sz w:val="48"/>
                                <w:szCs w:val="48"/>
                              </w:rPr>
                              <w:t>@</w:t>
                            </w:r>
                            <w:r w:rsidR="00A837F6" w:rsidRPr="007E08A2">
                              <w:rPr>
                                <w:rFonts w:ascii="Arial" w:hAnsi="Arial" w:cs="Arial"/>
                                <w:color w:val="3A3A3A"/>
                                <w:sz w:val="48"/>
                                <w:szCs w:val="48"/>
                              </w:rPr>
                              <w:t>tdsb.on.ca</w:t>
                            </w:r>
                          </w:p>
                          <w:p w:rsidR="007517D1" w:rsidRDefault="007517D1" w:rsidP="00A837F6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3A3A3A"/>
                                <w:sz w:val="48"/>
                                <w:szCs w:val="48"/>
                              </w:rPr>
                            </w:pPr>
                          </w:p>
                          <w:p w:rsidR="00A837F6" w:rsidRDefault="009F01D8" w:rsidP="004A533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3A3A3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3A3A3A"/>
                                <w:sz w:val="48"/>
                                <w:szCs w:val="48"/>
                              </w:rPr>
                              <w:t>St. Andrews</w:t>
                            </w:r>
                            <w:r w:rsidR="004A5335">
                              <w:rPr>
                                <w:rFonts w:ascii="Arial" w:hAnsi="Arial" w:cs="Arial"/>
                                <w:i/>
                                <w:color w:val="3A3A3A"/>
                                <w:sz w:val="48"/>
                                <w:szCs w:val="48"/>
                              </w:rPr>
                              <w:t xml:space="preserve"> PS Schedule</w:t>
                            </w:r>
                            <w:r w:rsidR="00A837F6" w:rsidRPr="007E08A2">
                              <w:rPr>
                                <w:rFonts w:ascii="Arial" w:hAnsi="Arial" w:cs="Arial"/>
                                <w:i/>
                                <w:color w:val="3A3A3A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:rsidR="004A5335" w:rsidRDefault="009153F1" w:rsidP="004A533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3A3A3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3A3A3A"/>
                                <w:sz w:val="48"/>
                                <w:szCs w:val="48"/>
                              </w:rPr>
                              <w:t>Day 4</w:t>
                            </w:r>
                            <w:r w:rsidR="00E041C2">
                              <w:rPr>
                                <w:rFonts w:ascii="Arial" w:hAnsi="Arial" w:cs="Arial"/>
                                <w:i/>
                                <w:color w:val="3A3A3A"/>
                                <w:sz w:val="48"/>
                                <w:szCs w:val="48"/>
                              </w:rPr>
                              <w:t xml:space="preserve"> PM</w:t>
                            </w:r>
                          </w:p>
                          <w:p w:rsidR="00A837F6" w:rsidRPr="007E08A2" w:rsidRDefault="00A837F6" w:rsidP="00A837F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E08A2">
                              <w:rPr>
                                <w:rFonts w:ascii="Arial" w:hAnsi="Arial" w:cs="Arial"/>
                                <w:color w:val="3A3A3A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674.25pt;margin-top:402.7pt;width:484.4pt;height:28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r+hgIAABc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" stroked="f">
                <v:textbox>
                  <w:txbxContent>
                    <w:p w:rsidR="00E041C2" w:rsidRPr="007E08A2" w:rsidRDefault="009F01D8" w:rsidP="009F01D8">
                      <w:pPr>
                        <w:jc w:val="center"/>
                        <w:rPr>
                          <w:rFonts w:ascii="Arial" w:hAnsi="Arial" w:cs="Arial"/>
                          <w:b/>
                          <w:color w:val="3A3A3A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A3A3A"/>
                          <w:sz w:val="48"/>
                          <w:szCs w:val="48"/>
                          <w:u w:val="single"/>
                        </w:rPr>
                        <w:t>St. Andrews</w:t>
                      </w:r>
                      <w:r w:rsidR="00E041C2">
                        <w:rPr>
                          <w:rFonts w:ascii="Arial" w:hAnsi="Arial" w:cs="Arial"/>
                          <w:b/>
                          <w:color w:val="3A3A3A"/>
                          <w:sz w:val="48"/>
                          <w:szCs w:val="48"/>
                          <w:u w:val="single"/>
                        </w:rPr>
                        <w:t xml:space="preserve"> PS</w:t>
                      </w:r>
                    </w:p>
                    <w:p w:rsidR="00743469" w:rsidRDefault="00743469" w:rsidP="00A837F6">
                      <w:pPr>
                        <w:jc w:val="center"/>
                        <w:rPr>
                          <w:rFonts w:ascii="Arial" w:hAnsi="Arial" w:cs="Arial"/>
                          <w:b/>
                          <w:color w:val="3A3A3A"/>
                          <w:sz w:val="48"/>
                          <w:szCs w:val="48"/>
                        </w:rPr>
                      </w:pPr>
                    </w:p>
                    <w:p w:rsidR="00D70B4F" w:rsidRDefault="00D70B4F" w:rsidP="00A837F6">
                      <w:pPr>
                        <w:jc w:val="center"/>
                        <w:rPr>
                          <w:rFonts w:ascii="Arial" w:hAnsi="Arial" w:cs="Arial"/>
                          <w:b/>
                          <w:color w:val="3A3A3A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A3A3A"/>
                          <w:sz w:val="48"/>
                          <w:szCs w:val="48"/>
                        </w:rPr>
                        <w:t xml:space="preserve">Mrs. Sandra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3A3A3A"/>
                          <w:sz w:val="48"/>
                          <w:szCs w:val="48"/>
                        </w:rPr>
                        <w:t>MacInnis~</w:t>
                      </w:r>
                      <w:r w:rsidR="004A5335">
                        <w:rPr>
                          <w:rFonts w:ascii="Arial" w:hAnsi="Arial" w:cs="Arial"/>
                          <w:b/>
                          <w:color w:val="3A3A3A"/>
                          <w:sz w:val="48"/>
                          <w:szCs w:val="48"/>
                        </w:rPr>
                        <w:t>Teacher</w:t>
                      </w:r>
                      <w:proofErr w:type="spellEnd"/>
                      <w:r w:rsidR="004A5335">
                        <w:rPr>
                          <w:rFonts w:ascii="Arial" w:hAnsi="Arial" w:cs="Arial"/>
                          <w:b/>
                          <w:color w:val="3A3A3A"/>
                          <w:sz w:val="48"/>
                          <w:szCs w:val="48"/>
                        </w:rPr>
                        <w:t>/</w:t>
                      </w:r>
                      <w:r w:rsidR="00A837F6" w:rsidRPr="007E08A2">
                        <w:rPr>
                          <w:rFonts w:ascii="Arial" w:hAnsi="Arial" w:cs="Arial"/>
                          <w:b/>
                          <w:color w:val="3A3A3A"/>
                          <w:sz w:val="48"/>
                          <w:szCs w:val="48"/>
                        </w:rPr>
                        <w:t xml:space="preserve"> Counsellor</w:t>
                      </w:r>
                    </w:p>
                    <w:p w:rsidR="00A837F6" w:rsidRPr="007E08A2" w:rsidRDefault="00D70B4F" w:rsidP="00A837F6">
                      <w:pPr>
                        <w:jc w:val="center"/>
                        <w:rPr>
                          <w:rFonts w:ascii="Arial" w:hAnsi="Arial" w:cs="Arial"/>
                          <w:color w:val="3A3A3A"/>
                          <w:sz w:val="48"/>
                          <w:szCs w:val="48"/>
                        </w:rPr>
                      </w:pPr>
                      <w:r w:rsidRPr="00D70B4F">
                        <w:rPr>
                          <w:rFonts w:ascii="Arial" w:hAnsi="Arial" w:cs="Arial"/>
                          <w:color w:val="3A3A3A"/>
                          <w:sz w:val="48"/>
                          <w:szCs w:val="48"/>
                        </w:rPr>
                        <w:t>Sandra.MacInnis</w:t>
                      </w:r>
                      <w:r w:rsidR="00A837F6" w:rsidRPr="00D70B4F">
                        <w:rPr>
                          <w:rFonts w:ascii="Arial" w:hAnsi="Arial" w:cs="Arial"/>
                          <w:color w:val="3A3A3A"/>
                          <w:sz w:val="48"/>
                          <w:szCs w:val="48"/>
                        </w:rPr>
                        <w:t>@</w:t>
                      </w:r>
                      <w:r w:rsidR="00A837F6" w:rsidRPr="007E08A2">
                        <w:rPr>
                          <w:rFonts w:ascii="Arial" w:hAnsi="Arial" w:cs="Arial"/>
                          <w:color w:val="3A3A3A"/>
                          <w:sz w:val="48"/>
                          <w:szCs w:val="48"/>
                        </w:rPr>
                        <w:t>tdsb.on.ca</w:t>
                      </w:r>
                    </w:p>
                    <w:p w:rsidR="007517D1" w:rsidRDefault="007517D1" w:rsidP="00A837F6">
                      <w:pPr>
                        <w:jc w:val="center"/>
                        <w:rPr>
                          <w:rFonts w:ascii="Arial" w:hAnsi="Arial" w:cs="Arial"/>
                          <w:i/>
                          <w:color w:val="3A3A3A"/>
                          <w:sz w:val="48"/>
                          <w:szCs w:val="48"/>
                        </w:rPr>
                      </w:pPr>
                    </w:p>
                    <w:p w:rsidR="00A837F6" w:rsidRDefault="009F01D8" w:rsidP="004A5335">
                      <w:pPr>
                        <w:jc w:val="center"/>
                        <w:rPr>
                          <w:rFonts w:ascii="Arial" w:hAnsi="Arial" w:cs="Arial"/>
                          <w:i/>
                          <w:color w:val="3A3A3A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3A3A3A"/>
                          <w:sz w:val="48"/>
                          <w:szCs w:val="48"/>
                        </w:rPr>
                        <w:t>St. Andrews</w:t>
                      </w:r>
                      <w:r w:rsidR="004A5335">
                        <w:rPr>
                          <w:rFonts w:ascii="Arial" w:hAnsi="Arial" w:cs="Arial"/>
                          <w:i/>
                          <w:color w:val="3A3A3A"/>
                          <w:sz w:val="48"/>
                          <w:szCs w:val="48"/>
                        </w:rPr>
                        <w:t xml:space="preserve"> PS Schedule</w:t>
                      </w:r>
                      <w:r w:rsidR="00A837F6" w:rsidRPr="007E08A2">
                        <w:rPr>
                          <w:rFonts w:ascii="Arial" w:hAnsi="Arial" w:cs="Arial"/>
                          <w:i/>
                          <w:color w:val="3A3A3A"/>
                          <w:sz w:val="48"/>
                          <w:szCs w:val="48"/>
                        </w:rPr>
                        <w:t>:</w:t>
                      </w:r>
                    </w:p>
                    <w:p w:rsidR="004A5335" w:rsidRDefault="009153F1" w:rsidP="004A5335">
                      <w:pPr>
                        <w:jc w:val="center"/>
                        <w:rPr>
                          <w:rFonts w:ascii="Arial" w:hAnsi="Arial" w:cs="Arial"/>
                          <w:i/>
                          <w:color w:val="3A3A3A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3A3A3A"/>
                          <w:sz w:val="48"/>
                          <w:szCs w:val="48"/>
                        </w:rPr>
                        <w:t>Day 4</w:t>
                      </w:r>
                      <w:bookmarkStart w:id="1" w:name="_GoBack"/>
                      <w:bookmarkEnd w:id="1"/>
                      <w:r w:rsidR="00E041C2">
                        <w:rPr>
                          <w:rFonts w:ascii="Arial" w:hAnsi="Arial" w:cs="Arial"/>
                          <w:i/>
                          <w:color w:val="3A3A3A"/>
                          <w:sz w:val="48"/>
                          <w:szCs w:val="48"/>
                        </w:rPr>
                        <w:t xml:space="preserve"> PM</w:t>
                      </w:r>
                    </w:p>
                    <w:p w:rsidR="00A837F6" w:rsidRPr="007E08A2" w:rsidRDefault="00A837F6" w:rsidP="00A837F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E08A2">
                        <w:rPr>
                          <w:rFonts w:ascii="Arial" w:hAnsi="Arial" w:cs="Arial"/>
                          <w:color w:val="3A3A3A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E08A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75C099" wp14:editId="456A9210">
                <wp:simplePos x="0" y="0"/>
                <wp:positionH relativeFrom="column">
                  <wp:posOffset>9620794</wp:posOffset>
                </wp:positionH>
                <wp:positionV relativeFrom="paragraph">
                  <wp:posOffset>1861457</wp:posOffset>
                </wp:positionV>
                <wp:extent cx="4023360" cy="3108960"/>
                <wp:effectExtent l="0" t="0" r="15240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310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08A2" w:rsidRPr="007E08A2" w:rsidRDefault="007E08A2" w:rsidP="007E08A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7E08A2">
                              <w:rPr>
                                <w:sz w:val="40"/>
                                <w:szCs w:val="40"/>
                                <w:lang w:val="en-CA"/>
                              </w:rPr>
                              <w:t>Timeline</w:t>
                            </w:r>
                          </w:p>
                          <w:p w:rsidR="007E08A2" w:rsidRPr="007E08A2" w:rsidRDefault="007E08A2" w:rsidP="007E08A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7E08A2">
                              <w:rPr>
                                <w:sz w:val="40"/>
                                <w:szCs w:val="40"/>
                                <w:lang w:val="en-CA"/>
                              </w:rPr>
                              <w:t>High School Information Evenings</w:t>
                            </w:r>
                          </w:p>
                          <w:p w:rsidR="007E08A2" w:rsidRPr="007E08A2" w:rsidRDefault="007E08A2" w:rsidP="007E08A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7E08A2">
                              <w:rPr>
                                <w:sz w:val="40"/>
                                <w:szCs w:val="40"/>
                                <w:lang w:val="en-CA"/>
                              </w:rPr>
                              <w:t>Optional Attendance</w:t>
                            </w:r>
                          </w:p>
                          <w:p w:rsidR="007E08A2" w:rsidRPr="007E08A2" w:rsidRDefault="007E08A2" w:rsidP="007E08A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7E08A2">
                              <w:rPr>
                                <w:sz w:val="40"/>
                                <w:szCs w:val="40"/>
                                <w:lang w:val="en-CA"/>
                              </w:rPr>
                              <w:t>Specialized Schools/Programs</w:t>
                            </w:r>
                          </w:p>
                          <w:p w:rsidR="007E08A2" w:rsidRPr="007E08A2" w:rsidRDefault="007E08A2" w:rsidP="007E08A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7E08A2">
                              <w:rPr>
                                <w:sz w:val="40"/>
                                <w:szCs w:val="40"/>
                                <w:lang w:val="en-CA"/>
                              </w:rPr>
                              <w:t>Student Success</w:t>
                            </w:r>
                          </w:p>
                          <w:p w:rsidR="007E08A2" w:rsidRPr="007E08A2" w:rsidRDefault="007E08A2" w:rsidP="007E08A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7E08A2">
                              <w:rPr>
                                <w:sz w:val="40"/>
                                <w:szCs w:val="40"/>
                                <w:lang w:val="en-CA"/>
                              </w:rPr>
                              <w:t>Promotion, Transfer, Retention</w:t>
                            </w:r>
                          </w:p>
                          <w:p w:rsidR="007E08A2" w:rsidRPr="007E08A2" w:rsidRDefault="00743469" w:rsidP="007E08A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CA"/>
                              </w:rPr>
                              <w:t>m</w:t>
                            </w:r>
                            <w:r w:rsidR="007E08A2" w:rsidRPr="007E08A2">
                              <w:rPr>
                                <w:sz w:val="40"/>
                                <w:szCs w:val="40"/>
                                <w:lang w:val="en-CA"/>
                              </w:rPr>
                              <w:t>yBlueprint.ca</w:t>
                            </w:r>
                          </w:p>
                          <w:p w:rsidR="007E08A2" w:rsidRPr="007E08A2" w:rsidRDefault="007E08A2" w:rsidP="007E08A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7E08A2">
                              <w:rPr>
                                <w:sz w:val="40"/>
                                <w:szCs w:val="40"/>
                                <w:lang w:val="en-CA"/>
                              </w:rPr>
                              <w:t>Course Selection</w:t>
                            </w:r>
                          </w:p>
                          <w:p w:rsidR="007E08A2" w:rsidRPr="007E08A2" w:rsidRDefault="007E08A2" w:rsidP="007E08A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7E08A2">
                              <w:rPr>
                                <w:sz w:val="40"/>
                                <w:szCs w:val="40"/>
                                <w:lang w:val="en-CA"/>
                              </w:rPr>
                              <w:t>Information</w:t>
                            </w:r>
                          </w:p>
                          <w:p w:rsidR="007E08A2" w:rsidRDefault="007E08A2" w:rsidP="007E08A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 w:rsidRPr="007E08A2">
                              <w:rPr>
                                <w:sz w:val="40"/>
                                <w:szCs w:val="40"/>
                                <w:lang w:val="en-CA"/>
                              </w:rPr>
                              <w:t>Guidance</w:t>
                            </w:r>
                          </w:p>
                          <w:p w:rsidR="007E08A2" w:rsidRPr="007E08A2" w:rsidRDefault="007E08A2" w:rsidP="007E08A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757.55pt;margin-top:146.55pt;width:316.8pt;height:244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" fillcolor="white [3201]" strokeweight=".5pt">
                <v:textbox>
                  <w:txbxContent>
                    <w:p w:rsidR="007E08A2" w:rsidRPr="007E08A2" w:rsidRDefault="007E08A2" w:rsidP="007E08A2">
                      <w:pPr>
                        <w:jc w:val="center"/>
                        <w:rPr>
                          <w:sz w:val="40"/>
                          <w:szCs w:val="40"/>
                          <w:lang w:val="en-CA"/>
                        </w:rPr>
                      </w:pPr>
                      <w:r w:rsidRPr="007E08A2">
                        <w:rPr>
                          <w:sz w:val="40"/>
                          <w:szCs w:val="40"/>
                          <w:lang w:val="en-CA"/>
                        </w:rPr>
                        <w:t>Timeline</w:t>
                      </w:r>
                    </w:p>
                    <w:p w:rsidR="007E08A2" w:rsidRPr="007E08A2" w:rsidRDefault="007E08A2" w:rsidP="007E08A2">
                      <w:pPr>
                        <w:jc w:val="center"/>
                        <w:rPr>
                          <w:sz w:val="40"/>
                          <w:szCs w:val="40"/>
                          <w:lang w:val="en-CA"/>
                        </w:rPr>
                      </w:pPr>
                      <w:r w:rsidRPr="007E08A2">
                        <w:rPr>
                          <w:sz w:val="40"/>
                          <w:szCs w:val="40"/>
                          <w:lang w:val="en-CA"/>
                        </w:rPr>
                        <w:t>High School Information Evenings</w:t>
                      </w:r>
                    </w:p>
                    <w:p w:rsidR="007E08A2" w:rsidRPr="007E08A2" w:rsidRDefault="007E08A2" w:rsidP="007E08A2">
                      <w:pPr>
                        <w:jc w:val="center"/>
                        <w:rPr>
                          <w:sz w:val="40"/>
                          <w:szCs w:val="40"/>
                          <w:lang w:val="en-CA"/>
                        </w:rPr>
                      </w:pPr>
                      <w:r w:rsidRPr="007E08A2">
                        <w:rPr>
                          <w:sz w:val="40"/>
                          <w:szCs w:val="40"/>
                          <w:lang w:val="en-CA"/>
                        </w:rPr>
                        <w:t>Optional Attendance</w:t>
                      </w:r>
                    </w:p>
                    <w:p w:rsidR="007E08A2" w:rsidRPr="007E08A2" w:rsidRDefault="007E08A2" w:rsidP="007E08A2">
                      <w:pPr>
                        <w:jc w:val="center"/>
                        <w:rPr>
                          <w:sz w:val="40"/>
                          <w:szCs w:val="40"/>
                          <w:lang w:val="en-CA"/>
                        </w:rPr>
                      </w:pPr>
                      <w:r w:rsidRPr="007E08A2">
                        <w:rPr>
                          <w:sz w:val="40"/>
                          <w:szCs w:val="40"/>
                          <w:lang w:val="en-CA"/>
                        </w:rPr>
                        <w:t>Specialized Schools/Programs</w:t>
                      </w:r>
                    </w:p>
                    <w:p w:rsidR="007E08A2" w:rsidRPr="007E08A2" w:rsidRDefault="007E08A2" w:rsidP="007E08A2">
                      <w:pPr>
                        <w:jc w:val="center"/>
                        <w:rPr>
                          <w:sz w:val="40"/>
                          <w:szCs w:val="40"/>
                          <w:lang w:val="en-CA"/>
                        </w:rPr>
                      </w:pPr>
                      <w:r w:rsidRPr="007E08A2">
                        <w:rPr>
                          <w:sz w:val="40"/>
                          <w:szCs w:val="40"/>
                          <w:lang w:val="en-CA"/>
                        </w:rPr>
                        <w:t>Student Success</w:t>
                      </w:r>
                    </w:p>
                    <w:p w:rsidR="007E08A2" w:rsidRPr="007E08A2" w:rsidRDefault="007E08A2" w:rsidP="007E08A2">
                      <w:pPr>
                        <w:jc w:val="center"/>
                        <w:rPr>
                          <w:sz w:val="40"/>
                          <w:szCs w:val="40"/>
                          <w:lang w:val="en-CA"/>
                        </w:rPr>
                      </w:pPr>
                      <w:r w:rsidRPr="007E08A2">
                        <w:rPr>
                          <w:sz w:val="40"/>
                          <w:szCs w:val="40"/>
                          <w:lang w:val="en-CA"/>
                        </w:rPr>
                        <w:t>Promot</w:t>
                      </w:r>
                      <w:bookmarkStart w:id="1" w:name="_GoBack"/>
                      <w:bookmarkEnd w:id="1"/>
                      <w:r w:rsidRPr="007E08A2">
                        <w:rPr>
                          <w:sz w:val="40"/>
                          <w:szCs w:val="40"/>
                          <w:lang w:val="en-CA"/>
                        </w:rPr>
                        <w:t>ion, Transfer, Retention</w:t>
                      </w:r>
                    </w:p>
                    <w:p w:rsidR="007E08A2" w:rsidRPr="007E08A2" w:rsidRDefault="00743469" w:rsidP="007E08A2">
                      <w:pPr>
                        <w:jc w:val="center"/>
                        <w:rPr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sz w:val="40"/>
                          <w:szCs w:val="40"/>
                          <w:lang w:val="en-CA"/>
                        </w:rPr>
                        <w:t>m</w:t>
                      </w:r>
                      <w:r w:rsidR="007E08A2" w:rsidRPr="007E08A2">
                        <w:rPr>
                          <w:sz w:val="40"/>
                          <w:szCs w:val="40"/>
                          <w:lang w:val="en-CA"/>
                        </w:rPr>
                        <w:t>yBlueprint.ca</w:t>
                      </w:r>
                    </w:p>
                    <w:p w:rsidR="007E08A2" w:rsidRPr="007E08A2" w:rsidRDefault="007E08A2" w:rsidP="007E08A2">
                      <w:pPr>
                        <w:jc w:val="center"/>
                        <w:rPr>
                          <w:sz w:val="40"/>
                          <w:szCs w:val="40"/>
                          <w:lang w:val="en-CA"/>
                        </w:rPr>
                      </w:pPr>
                      <w:r w:rsidRPr="007E08A2">
                        <w:rPr>
                          <w:sz w:val="40"/>
                          <w:szCs w:val="40"/>
                          <w:lang w:val="en-CA"/>
                        </w:rPr>
                        <w:t>Course Selection</w:t>
                      </w:r>
                    </w:p>
                    <w:p w:rsidR="007E08A2" w:rsidRPr="007E08A2" w:rsidRDefault="007E08A2" w:rsidP="007E08A2">
                      <w:pPr>
                        <w:jc w:val="center"/>
                        <w:rPr>
                          <w:sz w:val="40"/>
                          <w:szCs w:val="40"/>
                          <w:lang w:val="en-CA"/>
                        </w:rPr>
                      </w:pPr>
                      <w:r w:rsidRPr="007E08A2">
                        <w:rPr>
                          <w:sz w:val="40"/>
                          <w:szCs w:val="40"/>
                          <w:lang w:val="en-CA"/>
                        </w:rPr>
                        <w:t>Information</w:t>
                      </w:r>
                    </w:p>
                    <w:p w:rsidR="007E08A2" w:rsidRDefault="007E08A2" w:rsidP="007E08A2">
                      <w:pPr>
                        <w:jc w:val="center"/>
                        <w:rPr>
                          <w:lang w:val="en-CA"/>
                        </w:rPr>
                      </w:pPr>
                      <w:r w:rsidRPr="007E08A2">
                        <w:rPr>
                          <w:sz w:val="40"/>
                          <w:szCs w:val="40"/>
                          <w:lang w:val="en-CA"/>
                        </w:rPr>
                        <w:t>Guidance</w:t>
                      </w:r>
                    </w:p>
                    <w:p w:rsidR="007E08A2" w:rsidRPr="007E08A2" w:rsidRDefault="007E08A2" w:rsidP="007E08A2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D8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72398B" wp14:editId="4D165925">
                <wp:simplePos x="0" y="0"/>
                <wp:positionH relativeFrom="column">
                  <wp:posOffset>8562703</wp:posOffset>
                </wp:positionH>
                <wp:positionV relativeFrom="paragraph">
                  <wp:posOffset>124097</wp:posOffset>
                </wp:positionV>
                <wp:extent cx="2374265" cy="1201783"/>
                <wp:effectExtent l="0" t="0" r="2286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017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D82" w:rsidRDefault="009B2D82" w:rsidP="009B2D82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en-CA"/>
                              </w:rPr>
                              <w:t>CHOICES FOR 9</w:t>
                            </w:r>
                          </w:p>
                          <w:p w:rsidR="009B2D82" w:rsidRPr="009B2D82" w:rsidRDefault="00D70B4F" w:rsidP="009B2D82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Transition Planning for G</w:t>
                            </w:r>
                            <w:r w:rsidR="00D366CB">
                              <w:rPr>
                                <w:sz w:val="32"/>
                                <w:szCs w:val="32"/>
                                <w:lang w:val="en-CA"/>
                              </w:rPr>
                              <w:t>rade 8 St</w:t>
                            </w:r>
                            <w:r w:rsidR="009B2D82">
                              <w:rPr>
                                <w:sz w:val="32"/>
                                <w:szCs w:val="32"/>
                                <w:lang w:val="en-CA"/>
                              </w:rPr>
                              <w:t>udents.</w:t>
                            </w:r>
                          </w:p>
                          <w:p w:rsidR="009B2D82" w:rsidRPr="009B2D82" w:rsidRDefault="009B2D82" w:rsidP="009B2D82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674.25pt;margin-top:9.75pt;width:186.95pt;height:94.6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">
                <v:textbox>
                  <w:txbxContent>
                    <w:p w:rsidR="009B2D82" w:rsidRDefault="009B2D82" w:rsidP="009B2D82">
                      <w:pPr>
                        <w:jc w:val="center"/>
                        <w:rPr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sz w:val="96"/>
                          <w:szCs w:val="96"/>
                          <w:lang w:val="en-CA"/>
                        </w:rPr>
                        <w:t>CHOICES FOR 9</w:t>
                      </w:r>
                    </w:p>
                    <w:p w:rsidR="009B2D82" w:rsidRPr="009B2D82" w:rsidRDefault="00D70B4F" w:rsidP="009B2D82">
                      <w:pPr>
                        <w:jc w:val="center"/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Transition Planning for G</w:t>
                      </w:r>
                      <w:r w:rsidR="00D366CB">
                        <w:rPr>
                          <w:sz w:val="32"/>
                          <w:szCs w:val="32"/>
                          <w:lang w:val="en-CA"/>
                        </w:rPr>
                        <w:t xml:space="preserve">rade 8 </w:t>
                      </w:r>
                      <w:r w:rsidR="00D366CB">
                        <w:rPr>
                          <w:sz w:val="32"/>
                          <w:szCs w:val="32"/>
                          <w:lang w:val="en-CA"/>
                        </w:rPr>
                        <w:t>St</w:t>
                      </w:r>
                      <w:bookmarkStart w:id="1" w:name="_GoBack"/>
                      <w:bookmarkEnd w:id="1"/>
                      <w:r w:rsidR="009B2D82">
                        <w:rPr>
                          <w:sz w:val="32"/>
                          <w:szCs w:val="32"/>
                          <w:lang w:val="en-CA"/>
                        </w:rPr>
                        <w:t>udents.</w:t>
                      </w:r>
                    </w:p>
                    <w:p w:rsidR="009B2D82" w:rsidRPr="009B2D82" w:rsidRDefault="009B2D82" w:rsidP="009B2D82">
                      <w:pPr>
                        <w:jc w:val="center"/>
                        <w:rPr>
                          <w:sz w:val="96"/>
                          <w:szCs w:val="9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720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B23090" wp14:editId="75FDD588">
                <wp:simplePos x="0" y="0"/>
                <wp:positionH relativeFrom="column">
                  <wp:posOffset>412750</wp:posOffset>
                </wp:positionH>
                <wp:positionV relativeFrom="paragraph">
                  <wp:posOffset>314325</wp:posOffset>
                </wp:positionV>
                <wp:extent cx="6652260" cy="8958580"/>
                <wp:effectExtent l="12700" t="9525" r="12065" b="139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2260" cy="895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B4F" w:rsidRDefault="00D70B4F" w:rsidP="000D7205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t xml:space="preserve">                    </w:t>
                            </w: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C95E5D8" wp14:editId="3AAE0346">
                                  <wp:extent cx="5901397" cy="4958861"/>
                                  <wp:effectExtent l="0" t="0" r="444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26632" t="23461" r="33847" b="112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2900" cy="4968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0B4F" w:rsidRDefault="00D70B4F" w:rsidP="000D7205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0D7205" w:rsidRPr="00D70B4F" w:rsidRDefault="000D7205" w:rsidP="000D7205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70B4F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Specialized Schools/Programs</w:t>
                            </w:r>
                          </w:p>
                          <w:p w:rsidR="000D7205" w:rsidRPr="00DB12AE" w:rsidRDefault="000D7205" w:rsidP="000D7205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DB12A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Students are allowed a </w:t>
                            </w:r>
                            <w:r w:rsidRPr="00DB12AE">
                              <w:rPr>
                                <w:rFonts w:ascii="Calibri" w:hAnsi="Calibri"/>
                                <w:b/>
                                <w:i/>
                                <w:sz w:val="24"/>
                                <w:szCs w:val="24"/>
                              </w:rPr>
                              <w:t>maximum of 2 choices</w:t>
                            </w:r>
                            <w:r w:rsidRPr="00DB12A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beyond their Home Schools and Optional Attendance options.</w:t>
                            </w:r>
                          </w:p>
                          <w:p w:rsidR="000D7205" w:rsidRDefault="000D7205" w:rsidP="000D72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B12AE">
                              <w:rPr>
                                <w:sz w:val="24"/>
                                <w:szCs w:val="24"/>
                              </w:rPr>
                              <w:t>These programs have specific and unique application requirements and due dates.</w:t>
                            </w:r>
                          </w:p>
                          <w:p w:rsidR="00E859D9" w:rsidRPr="00DB12AE" w:rsidRDefault="00E859D9" w:rsidP="000D72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Visit school websites to download and print application packages</w:t>
                            </w:r>
                          </w:p>
                          <w:p w:rsidR="000D7205" w:rsidRPr="00DB12AE" w:rsidRDefault="000D7205" w:rsidP="000D7205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DB12A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Optional Attendance</w:t>
                            </w:r>
                            <w:r w:rsidRPr="00DB12A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– Students interested in schools other than their Home School(s)</w:t>
                            </w:r>
                          </w:p>
                          <w:p w:rsidR="000D7205" w:rsidRPr="00DB12AE" w:rsidRDefault="000D7205" w:rsidP="000D72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Forms will be</w:t>
                            </w:r>
                            <w:r w:rsidRPr="00DB12A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14A9">
                              <w:rPr>
                                <w:sz w:val="24"/>
                                <w:szCs w:val="24"/>
                              </w:rPr>
                              <w:t xml:space="preserve">available week of December 11/17 </w:t>
                            </w:r>
                            <w:r w:rsidR="00C414A9" w:rsidRPr="00C414A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(maximu</w:t>
                            </w:r>
                            <w:r w:rsidR="00C414A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</w:t>
                            </w:r>
                            <w:r w:rsidR="00C414A9" w:rsidRPr="00C414A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o</w:t>
                            </w:r>
                            <w:r w:rsidRPr="00C414A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f 2 choices per student)</w:t>
                            </w:r>
                          </w:p>
                          <w:p w:rsidR="000D7205" w:rsidRPr="00DB12AE" w:rsidRDefault="000D7205" w:rsidP="000D72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2AE">
                              <w:rPr>
                                <w:sz w:val="24"/>
                                <w:szCs w:val="24"/>
                              </w:rPr>
                              <w:t xml:space="preserve">Parents/guardians must deliver forms to selected schools </w:t>
                            </w:r>
                            <w:r w:rsidRPr="00DB12A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no later than 4pm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Feb. </w:t>
                            </w:r>
                            <w:r w:rsidR="00C414A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/1</w:t>
                            </w:r>
                            <w:r w:rsidR="00C414A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:rsidR="000D7205" w:rsidRPr="00DB12AE" w:rsidRDefault="000D7205" w:rsidP="000D72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2AE">
                              <w:rPr>
                                <w:sz w:val="24"/>
                                <w:szCs w:val="24"/>
                              </w:rPr>
                              <w:t xml:space="preserve">High Schools render decisions by </w:t>
                            </w:r>
                            <w:r w:rsidR="00C414A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Friday, February 16/2018</w:t>
                            </w:r>
                          </w:p>
                          <w:p w:rsidR="000D7205" w:rsidRPr="00DB12AE" w:rsidRDefault="000D7205" w:rsidP="000D7205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B12A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Final Choices for 9 and Course Selection Form</w:t>
                            </w:r>
                          </w:p>
                          <w:p w:rsidR="000D7205" w:rsidRPr="00DB12AE" w:rsidRDefault="000D7205" w:rsidP="000D72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B12AE">
                              <w:rPr>
                                <w:sz w:val="24"/>
                                <w:szCs w:val="24"/>
                              </w:rPr>
                              <w:t>Students who have been accepted by Specialized schools/programs, must adhere to those respective timelines and application requirements</w:t>
                            </w:r>
                          </w:p>
                          <w:p w:rsidR="000D7205" w:rsidRPr="00DB12AE" w:rsidRDefault="000D7205" w:rsidP="000D72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2AE">
                              <w:rPr>
                                <w:sz w:val="24"/>
                                <w:szCs w:val="24"/>
                              </w:rPr>
                              <w:t xml:space="preserve">For students who don’t intend to apply to Optional Attendance or Specialized Schools/Programs, final Course Selection Forms must be completed online using MyBlueprint.ca and paper copy by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Tues</w:t>
                            </w:r>
                            <w:r w:rsidRPr="00DB12A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day, February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  <w:r w:rsidR="00C414A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/201</w:t>
                            </w:r>
                            <w:r w:rsidR="00C414A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:rsidR="000D7205" w:rsidRPr="00DB12AE" w:rsidRDefault="000D7205" w:rsidP="000D72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B12AE">
                              <w:rPr>
                                <w:sz w:val="24"/>
                                <w:szCs w:val="24"/>
                              </w:rPr>
                              <w:t xml:space="preserve">Students waiting for Optional Attendance or Specialized Schools/Programs decisions, must complete </w:t>
                            </w:r>
                            <w:r w:rsidR="00C414A9">
                              <w:rPr>
                                <w:sz w:val="24"/>
                                <w:szCs w:val="24"/>
                              </w:rPr>
                              <w:t>course selection</w:t>
                            </w:r>
                            <w:r w:rsidRPr="00DB12AE">
                              <w:rPr>
                                <w:sz w:val="24"/>
                                <w:szCs w:val="24"/>
                              </w:rPr>
                              <w:t xml:space="preserve"> by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Friday, February 2</w:t>
                            </w:r>
                            <w:r w:rsidR="00C414A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  <w:r w:rsidRPr="00DB12A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/201</w:t>
                            </w:r>
                            <w:r w:rsidR="00C414A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:rsidR="000D7205" w:rsidRDefault="000D7205" w:rsidP="000D72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B12AE">
                              <w:rPr>
                                <w:sz w:val="24"/>
                                <w:szCs w:val="24"/>
                              </w:rPr>
                              <w:t xml:space="preserve">Final Course Selection Forms delivered by Guidance to respective schools no later than </w:t>
                            </w:r>
                          </w:p>
                          <w:p w:rsidR="000D7205" w:rsidRPr="00DB12AE" w:rsidRDefault="000D7205" w:rsidP="000D7205">
                            <w:pPr>
                              <w:pStyle w:val="ListParagraph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Fri</w:t>
                            </w:r>
                            <w:r w:rsidRPr="00DB12A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day, </w:t>
                            </w:r>
                            <w:r w:rsidR="00C414A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March 2</w:t>
                            </w:r>
                            <w:r w:rsidRPr="00DB12A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/201</w:t>
                            </w:r>
                            <w:r w:rsidR="00C414A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8</w:t>
                            </w:r>
                          </w:p>
                          <w:p w:rsidR="000D7205" w:rsidRPr="00DB12AE" w:rsidRDefault="000D7205" w:rsidP="000D7205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  <w:p w:rsidR="000D7205" w:rsidRPr="00DB12AE" w:rsidRDefault="000D7205" w:rsidP="000D7205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2.5pt;margin-top:24.75pt;width:523.8pt;height:70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">
                <v:textbox>
                  <w:txbxContent>
                    <w:p w:rsidR="00D70B4F" w:rsidRDefault="00D70B4F" w:rsidP="000D7205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t xml:space="preserve">                    </w:t>
                      </w: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4C95E5D8" wp14:editId="3AAE0346">
                            <wp:extent cx="5901397" cy="4958861"/>
                            <wp:effectExtent l="0" t="0" r="444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26632" t="23461" r="33847" b="112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12900" cy="49685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0B4F" w:rsidRDefault="00D70B4F" w:rsidP="000D7205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0D7205" w:rsidRPr="00D70B4F" w:rsidRDefault="000D7205" w:rsidP="000D7205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70B4F">
                        <w:rPr>
                          <w:rFonts w:ascii="Calibri" w:hAnsi="Calibri"/>
                          <w:b/>
                          <w:sz w:val="24"/>
                          <w:szCs w:val="24"/>
                          <w:u w:val="single"/>
                        </w:rPr>
                        <w:t>Specialized Schools/Programs</w:t>
                      </w:r>
                    </w:p>
                    <w:p w:rsidR="000D7205" w:rsidRPr="00DB12AE" w:rsidRDefault="000D7205" w:rsidP="000D7205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DB12A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Students are allowed a </w:t>
                      </w:r>
                      <w:r w:rsidRPr="00DB12AE">
                        <w:rPr>
                          <w:rFonts w:ascii="Calibri" w:hAnsi="Calibri"/>
                          <w:b/>
                          <w:i/>
                          <w:sz w:val="24"/>
                          <w:szCs w:val="24"/>
                        </w:rPr>
                        <w:t>maximum of 2 choices</w:t>
                      </w:r>
                      <w:r w:rsidRPr="00DB12A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beyond their Home Schools and Optional Attendance options.</w:t>
                      </w:r>
                    </w:p>
                    <w:p w:rsidR="000D7205" w:rsidRDefault="000D7205" w:rsidP="000D72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B12AE">
                        <w:rPr>
                          <w:sz w:val="24"/>
                          <w:szCs w:val="24"/>
                        </w:rPr>
                        <w:t>These programs have specific and unique application requirements and due dates.</w:t>
                      </w:r>
                    </w:p>
                    <w:p w:rsidR="00E859D9" w:rsidRPr="00DB12AE" w:rsidRDefault="00E859D9" w:rsidP="000D72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Visit school websites to download and print application packages</w:t>
                      </w:r>
                    </w:p>
                    <w:p w:rsidR="000D7205" w:rsidRPr="00DB12AE" w:rsidRDefault="000D7205" w:rsidP="000D7205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DB12AE">
                        <w:rPr>
                          <w:rFonts w:ascii="Calibri" w:hAnsi="Calibri"/>
                          <w:b/>
                          <w:sz w:val="24"/>
                          <w:szCs w:val="24"/>
                          <w:u w:val="single"/>
                        </w:rPr>
                        <w:t>Optional Attendance</w:t>
                      </w:r>
                      <w:r w:rsidRPr="00DB12A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– Students interested in schools other than their Home School(s)</w:t>
                      </w:r>
                    </w:p>
                    <w:p w:rsidR="000D7205" w:rsidRPr="00DB12AE" w:rsidRDefault="000D7205" w:rsidP="000D72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Forms will be</w:t>
                      </w:r>
                      <w:r w:rsidRPr="00DB12A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414A9">
                        <w:rPr>
                          <w:sz w:val="24"/>
                          <w:szCs w:val="24"/>
                        </w:rPr>
                        <w:t xml:space="preserve">available week of December 11/17 </w:t>
                      </w:r>
                      <w:r w:rsidR="00C414A9" w:rsidRPr="00C414A9">
                        <w:rPr>
                          <w:b/>
                          <w:i/>
                          <w:sz w:val="24"/>
                          <w:szCs w:val="24"/>
                        </w:rPr>
                        <w:t>(maximu</w:t>
                      </w:r>
                      <w:r w:rsidR="00C414A9">
                        <w:rPr>
                          <w:b/>
                          <w:i/>
                          <w:sz w:val="24"/>
                          <w:szCs w:val="24"/>
                        </w:rPr>
                        <w:t>m</w:t>
                      </w:r>
                      <w:r w:rsidR="00C414A9" w:rsidRPr="00C414A9">
                        <w:rPr>
                          <w:b/>
                          <w:i/>
                          <w:sz w:val="24"/>
                          <w:szCs w:val="24"/>
                        </w:rPr>
                        <w:t xml:space="preserve"> o</w:t>
                      </w:r>
                      <w:r w:rsidRPr="00C414A9">
                        <w:rPr>
                          <w:b/>
                          <w:i/>
                          <w:sz w:val="24"/>
                          <w:szCs w:val="24"/>
                        </w:rPr>
                        <w:t>f 2 choices per student)</w:t>
                      </w:r>
                    </w:p>
                    <w:p w:rsidR="000D7205" w:rsidRPr="00DB12AE" w:rsidRDefault="000D7205" w:rsidP="000D72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2AE">
                        <w:rPr>
                          <w:sz w:val="24"/>
                          <w:szCs w:val="24"/>
                        </w:rPr>
                        <w:t xml:space="preserve">Parents/guardians must deliver forms to selected schools </w:t>
                      </w:r>
                      <w:r w:rsidRPr="00DB12AE">
                        <w:rPr>
                          <w:b/>
                          <w:i/>
                          <w:sz w:val="24"/>
                          <w:szCs w:val="24"/>
                        </w:rPr>
                        <w:t xml:space="preserve">no later than 4pm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Feb. </w:t>
                      </w:r>
                      <w:r w:rsidR="00C414A9">
                        <w:rPr>
                          <w:b/>
                          <w:i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/1</w:t>
                      </w:r>
                      <w:r w:rsidR="00C414A9">
                        <w:rPr>
                          <w:b/>
                          <w:i/>
                          <w:sz w:val="24"/>
                          <w:szCs w:val="24"/>
                        </w:rPr>
                        <w:t>8</w:t>
                      </w:r>
                    </w:p>
                    <w:p w:rsidR="000D7205" w:rsidRPr="00DB12AE" w:rsidRDefault="000D7205" w:rsidP="000D72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2AE">
                        <w:rPr>
                          <w:sz w:val="24"/>
                          <w:szCs w:val="24"/>
                        </w:rPr>
                        <w:t xml:space="preserve">High Schools render decisions by </w:t>
                      </w:r>
                      <w:r w:rsidR="00C414A9">
                        <w:rPr>
                          <w:b/>
                          <w:i/>
                          <w:sz w:val="24"/>
                          <w:szCs w:val="24"/>
                        </w:rPr>
                        <w:t>Friday, February 16/2018</w:t>
                      </w:r>
                    </w:p>
                    <w:p w:rsidR="000D7205" w:rsidRPr="00DB12AE" w:rsidRDefault="000D7205" w:rsidP="000D7205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B12AE">
                        <w:rPr>
                          <w:rFonts w:ascii="Calibri" w:hAnsi="Calibri"/>
                          <w:b/>
                          <w:sz w:val="24"/>
                          <w:szCs w:val="24"/>
                          <w:u w:val="single"/>
                        </w:rPr>
                        <w:t>Final Choices for 9 and Course Selection Form</w:t>
                      </w:r>
                    </w:p>
                    <w:p w:rsidR="000D7205" w:rsidRPr="00DB12AE" w:rsidRDefault="000D7205" w:rsidP="000D72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B12AE">
                        <w:rPr>
                          <w:sz w:val="24"/>
                          <w:szCs w:val="24"/>
                        </w:rPr>
                        <w:t>Students who have been accepted by Specialized schools/programs, must adhere to those respective timelines and application requirements</w:t>
                      </w:r>
                    </w:p>
                    <w:p w:rsidR="000D7205" w:rsidRPr="00DB12AE" w:rsidRDefault="000D7205" w:rsidP="000D72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2AE">
                        <w:rPr>
                          <w:sz w:val="24"/>
                          <w:szCs w:val="24"/>
                        </w:rPr>
                        <w:t xml:space="preserve">For students who don’t intend to apply to Optional Attendance or Specialized Schools/Programs, final Course Selection Forms must be completed online using MyBlueprint.ca and paper copy by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Tues</w:t>
                      </w:r>
                      <w:r w:rsidRPr="00DB12AE">
                        <w:rPr>
                          <w:b/>
                          <w:i/>
                          <w:sz w:val="24"/>
                          <w:szCs w:val="24"/>
                        </w:rPr>
                        <w:t xml:space="preserve">day, February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2</w:t>
                      </w:r>
                      <w:r w:rsidR="00C414A9">
                        <w:rPr>
                          <w:b/>
                          <w:i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/201</w:t>
                      </w:r>
                      <w:r w:rsidR="00C414A9">
                        <w:rPr>
                          <w:b/>
                          <w:i/>
                          <w:sz w:val="24"/>
                          <w:szCs w:val="24"/>
                        </w:rPr>
                        <w:t>8</w:t>
                      </w:r>
                    </w:p>
                    <w:p w:rsidR="000D7205" w:rsidRPr="00DB12AE" w:rsidRDefault="000D7205" w:rsidP="000D72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B12AE">
                        <w:rPr>
                          <w:sz w:val="24"/>
                          <w:szCs w:val="24"/>
                        </w:rPr>
                        <w:t xml:space="preserve">Students waiting for Optional Attendance or Specialized Schools/Programs decisions, must complete </w:t>
                      </w:r>
                      <w:r w:rsidR="00C414A9">
                        <w:rPr>
                          <w:sz w:val="24"/>
                          <w:szCs w:val="24"/>
                        </w:rPr>
                        <w:t>course selection</w:t>
                      </w:r>
                      <w:r w:rsidRPr="00DB12AE">
                        <w:rPr>
                          <w:sz w:val="24"/>
                          <w:szCs w:val="24"/>
                        </w:rPr>
                        <w:t xml:space="preserve"> by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Friday, February 2</w:t>
                      </w:r>
                      <w:r w:rsidR="00C414A9">
                        <w:rPr>
                          <w:b/>
                          <w:i/>
                          <w:sz w:val="24"/>
                          <w:szCs w:val="24"/>
                        </w:rPr>
                        <w:t>3</w:t>
                      </w:r>
                      <w:r w:rsidRPr="00DB12AE">
                        <w:rPr>
                          <w:b/>
                          <w:i/>
                          <w:sz w:val="24"/>
                          <w:szCs w:val="24"/>
                        </w:rPr>
                        <w:t>/201</w:t>
                      </w:r>
                      <w:r w:rsidR="00C414A9">
                        <w:rPr>
                          <w:b/>
                          <w:i/>
                          <w:sz w:val="24"/>
                          <w:szCs w:val="24"/>
                        </w:rPr>
                        <w:t>8</w:t>
                      </w:r>
                    </w:p>
                    <w:p w:rsidR="000D7205" w:rsidRDefault="000D7205" w:rsidP="000D72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B12AE">
                        <w:rPr>
                          <w:sz w:val="24"/>
                          <w:szCs w:val="24"/>
                        </w:rPr>
                        <w:t xml:space="preserve">Final Course Selection Forms delivered by Guidance to respective schools no later than </w:t>
                      </w:r>
                    </w:p>
                    <w:p w:rsidR="000D7205" w:rsidRPr="00DB12AE" w:rsidRDefault="000D7205" w:rsidP="000D7205">
                      <w:pPr>
                        <w:pStyle w:val="ListParagraph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Fri</w:t>
                      </w:r>
                      <w:r w:rsidRPr="00DB12AE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day, </w:t>
                      </w:r>
                      <w:r w:rsidR="00C414A9">
                        <w:rPr>
                          <w:b/>
                          <w:sz w:val="24"/>
                          <w:szCs w:val="24"/>
                          <w:u w:val="single"/>
                        </w:rPr>
                        <w:t>March 2</w:t>
                      </w:r>
                      <w:r w:rsidRPr="00DB12AE">
                        <w:rPr>
                          <w:b/>
                          <w:sz w:val="24"/>
                          <w:szCs w:val="24"/>
                          <w:u w:val="single"/>
                        </w:rPr>
                        <w:t>/201</w:t>
                      </w:r>
                      <w:r w:rsidR="00C414A9">
                        <w:rPr>
                          <w:b/>
                          <w:sz w:val="24"/>
                          <w:szCs w:val="24"/>
                          <w:u w:val="single"/>
                        </w:rPr>
                        <w:t>8</w:t>
                      </w:r>
                    </w:p>
                    <w:p w:rsidR="000D7205" w:rsidRPr="00DB12AE" w:rsidRDefault="000D7205" w:rsidP="000D7205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  <w:p w:rsidR="000D7205" w:rsidRPr="00DB12AE" w:rsidRDefault="000D7205" w:rsidP="000D7205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F70E4" w:rsidRPr="00912CC5" w:rsidSect="00195ED9">
      <w:pgSz w:w="24480" w:h="15840" w:orient="landscape" w:code="17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Semibold Cond">
    <w:altName w:val="Times New Roman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75C54"/>
    <w:multiLevelType w:val="hybridMultilevel"/>
    <w:tmpl w:val="5796A54E"/>
    <w:lvl w:ilvl="0" w:tplc="E3B2E5AA">
      <w:start w:val="5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D4231F"/>
    <w:multiLevelType w:val="hybridMultilevel"/>
    <w:tmpl w:val="45A8CF54"/>
    <w:lvl w:ilvl="0" w:tplc="E9EEEC2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D44115"/>
    <w:multiLevelType w:val="hybridMultilevel"/>
    <w:tmpl w:val="DCE27D2A"/>
    <w:lvl w:ilvl="0" w:tplc="93E0886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CC5"/>
    <w:rsid w:val="00041D1A"/>
    <w:rsid w:val="00050734"/>
    <w:rsid w:val="000D247E"/>
    <w:rsid w:val="000D7205"/>
    <w:rsid w:val="000F3411"/>
    <w:rsid w:val="00116658"/>
    <w:rsid w:val="001257F7"/>
    <w:rsid w:val="00194B1B"/>
    <w:rsid w:val="00195ED9"/>
    <w:rsid w:val="001B326D"/>
    <w:rsid w:val="00241AE8"/>
    <w:rsid w:val="00387DA2"/>
    <w:rsid w:val="003B7DE5"/>
    <w:rsid w:val="004A5335"/>
    <w:rsid w:val="00552D33"/>
    <w:rsid w:val="005F70E4"/>
    <w:rsid w:val="00606D3B"/>
    <w:rsid w:val="006860C6"/>
    <w:rsid w:val="006C6752"/>
    <w:rsid w:val="006F44F8"/>
    <w:rsid w:val="00743469"/>
    <w:rsid w:val="007517D1"/>
    <w:rsid w:val="007E08A2"/>
    <w:rsid w:val="00805992"/>
    <w:rsid w:val="00850041"/>
    <w:rsid w:val="00855CC9"/>
    <w:rsid w:val="008727C2"/>
    <w:rsid w:val="008800A1"/>
    <w:rsid w:val="008F0747"/>
    <w:rsid w:val="00904EDB"/>
    <w:rsid w:val="00912CC5"/>
    <w:rsid w:val="009153F1"/>
    <w:rsid w:val="00984599"/>
    <w:rsid w:val="009B2D82"/>
    <w:rsid w:val="009E7BB4"/>
    <w:rsid w:val="009F01D8"/>
    <w:rsid w:val="00A243B2"/>
    <w:rsid w:val="00A837F6"/>
    <w:rsid w:val="00A9502F"/>
    <w:rsid w:val="00A97CE6"/>
    <w:rsid w:val="00AA2499"/>
    <w:rsid w:val="00AC4800"/>
    <w:rsid w:val="00AE05E3"/>
    <w:rsid w:val="00B024DE"/>
    <w:rsid w:val="00B44198"/>
    <w:rsid w:val="00C35DE1"/>
    <w:rsid w:val="00C414A9"/>
    <w:rsid w:val="00CE61E1"/>
    <w:rsid w:val="00CF1C1E"/>
    <w:rsid w:val="00D03534"/>
    <w:rsid w:val="00D22056"/>
    <w:rsid w:val="00D366CB"/>
    <w:rsid w:val="00D70B4F"/>
    <w:rsid w:val="00D82B3D"/>
    <w:rsid w:val="00D90AFA"/>
    <w:rsid w:val="00DB0C45"/>
    <w:rsid w:val="00DB12AE"/>
    <w:rsid w:val="00E041C2"/>
    <w:rsid w:val="00E46A72"/>
    <w:rsid w:val="00E65CBA"/>
    <w:rsid w:val="00E70BE3"/>
    <w:rsid w:val="00E859D9"/>
    <w:rsid w:val="00EF001C"/>
    <w:rsid w:val="00F5780B"/>
    <w:rsid w:val="00F8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5ED9"/>
    <w:rPr>
      <w:color w:val="212120"/>
      <w:kern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12C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12CC5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D90AFA"/>
    <w:pPr>
      <w:spacing w:before="100" w:beforeAutospacing="1" w:after="100" w:afterAutospacing="1"/>
    </w:pPr>
    <w:rPr>
      <w:color w:val="auto"/>
      <w:kern w:val="0"/>
      <w:sz w:val="24"/>
      <w:szCs w:val="24"/>
      <w:lang w:val="en-CA" w:eastAsia="en-CA"/>
    </w:rPr>
  </w:style>
  <w:style w:type="paragraph" w:styleId="ListParagraph">
    <w:name w:val="List Paragraph"/>
    <w:basedOn w:val="Normal"/>
    <w:uiPriority w:val="34"/>
    <w:qFormat/>
    <w:rsid w:val="00DB12AE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en-CA"/>
    </w:rPr>
  </w:style>
  <w:style w:type="character" w:customStyle="1" w:styleId="apple-converted-space">
    <w:name w:val="apple-converted-space"/>
    <w:basedOn w:val="DefaultParagraphFont"/>
    <w:rsid w:val="00116658"/>
  </w:style>
  <w:style w:type="table" w:styleId="TableGrid">
    <w:name w:val="Table Grid"/>
    <w:basedOn w:val="TableNormal"/>
    <w:rsid w:val="00A950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D82B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5ED9"/>
    <w:rPr>
      <w:color w:val="212120"/>
      <w:kern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12C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12CC5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D90AFA"/>
    <w:pPr>
      <w:spacing w:before="100" w:beforeAutospacing="1" w:after="100" w:afterAutospacing="1"/>
    </w:pPr>
    <w:rPr>
      <w:color w:val="auto"/>
      <w:kern w:val="0"/>
      <w:sz w:val="24"/>
      <w:szCs w:val="24"/>
      <w:lang w:val="en-CA" w:eastAsia="en-CA"/>
    </w:rPr>
  </w:style>
  <w:style w:type="paragraph" w:styleId="ListParagraph">
    <w:name w:val="List Paragraph"/>
    <w:basedOn w:val="Normal"/>
    <w:uiPriority w:val="34"/>
    <w:qFormat/>
    <w:rsid w:val="00DB12AE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en-CA"/>
    </w:rPr>
  </w:style>
  <w:style w:type="character" w:customStyle="1" w:styleId="apple-converted-space">
    <w:name w:val="apple-converted-space"/>
    <w:basedOn w:val="DefaultParagraphFont"/>
    <w:rsid w:val="00116658"/>
  </w:style>
  <w:style w:type="table" w:styleId="TableGrid">
    <w:name w:val="Table Grid"/>
    <w:basedOn w:val="TableNormal"/>
    <w:rsid w:val="00A950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D82B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www.tdsb.on.ca/goingtohighschool" TargetMode="External"/><Relationship Id="rId18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eastregionguidance.blogspot.ca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www.eastregionguidance.blogspot.c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dsb.on.ca/goingtohighschoo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eastregionguidance.blogspot.ca" TargetMode="External"/><Relationship Id="rId10" Type="http://schemas.openxmlformats.org/officeDocument/2006/relationships/image" Target="media/image20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www.eastregionguidance.blogspot.c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44405\AppData\Roaming\Microsoft\Templates\Technology%20business%20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69085-3CE4-4073-A071-7F5127BEF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brochure.dot</Template>
  <TotalTime>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Daniele, Claudio</dc:creator>
  <cp:lastModifiedBy>Bots, Laura</cp:lastModifiedBy>
  <cp:revision>2</cp:revision>
  <cp:lastPrinted>2017-10-05T15:35:00Z</cp:lastPrinted>
  <dcterms:created xsi:type="dcterms:W3CDTF">2017-11-01T18:26:00Z</dcterms:created>
  <dcterms:modified xsi:type="dcterms:W3CDTF">2017-11-01T18:26:00Z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TC102579951033</vt:lpwstr>
  </property>
</Properties>
</file>